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5BDBDB" w14:textId="77777777" w:rsidR="00E953FD" w:rsidRDefault="00E953FD" w:rsidP="00E953FD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B4DF09D" wp14:editId="381478E6">
                <wp:simplePos x="0" y="0"/>
                <wp:positionH relativeFrom="column">
                  <wp:posOffset>4572000</wp:posOffset>
                </wp:positionH>
                <wp:positionV relativeFrom="paragraph">
                  <wp:posOffset>-228600</wp:posOffset>
                </wp:positionV>
                <wp:extent cx="2743200" cy="978535"/>
                <wp:effectExtent l="0" t="0" r="0" b="2540"/>
                <wp:wrapNone/>
                <wp:docPr id="28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978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C65F6" w14:textId="77777777" w:rsidR="00E953FD" w:rsidRDefault="00E953FD" w:rsidP="00E953FD">
                            <w:r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1BF53976" wp14:editId="238D61BB">
                                  <wp:extent cx="826770" cy="826770"/>
                                  <wp:effectExtent l="0" t="0" r="0" b="0"/>
                                  <wp:docPr id="37" name="Slika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Slika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6770" cy="826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7E81EECD" wp14:editId="59B31B44">
                                  <wp:extent cx="685800" cy="835025"/>
                                  <wp:effectExtent l="0" t="0" r="0" b="3175"/>
                                  <wp:docPr id="38" name="Slika 38" descr="ye_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ye_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835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4729F604" wp14:editId="2FCFCA07">
                                  <wp:extent cx="887730" cy="887730"/>
                                  <wp:effectExtent l="0" t="0" r="7620" b="7620"/>
                                  <wp:docPr id="39" name="Slika 39" descr="00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00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7730" cy="887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4DF09D" id="_x0000_t202" coordsize="21600,21600" o:spt="202" path="m,l,21600r21600,l21600,xe">
                <v:stroke joinstyle="miter"/>
                <v:path gradientshapeok="t" o:connecttype="rect"/>
              </v:shapetype>
              <v:shape id="Text Box 324" o:spid="_x0000_s1026" type="#_x0000_t202" style="position:absolute;margin-left:5in;margin-top:-18pt;width:3in;height:77.0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" stroked="f">
                <v:textbox>
                  <w:txbxContent>
                    <w:p w14:paraId="447C65F6" w14:textId="77777777" w:rsidR="00E953FD" w:rsidRDefault="00E953FD" w:rsidP="00E953FD">
                      <w:r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1BF53976" wp14:editId="238D61BB">
                            <wp:extent cx="826770" cy="826770"/>
                            <wp:effectExtent l="0" t="0" r="0" b="0"/>
                            <wp:docPr id="37" name="Slika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Slika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6770" cy="826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7E81EECD" wp14:editId="59B31B44">
                            <wp:extent cx="685800" cy="835025"/>
                            <wp:effectExtent l="0" t="0" r="0" b="3175"/>
                            <wp:docPr id="38" name="Slika 38" descr="ye_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ye_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83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4729F604" wp14:editId="2FCFCA07">
                            <wp:extent cx="887730" cy="887730"/>
                            <wp:effectExtent l="0" t="0" r="7620" b="7620"/>
                            <wp:docPr id="39" name="Slika 39" descr="00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00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7730" cy="887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0E26EB" w14:textId="77777777" w:rsidR="00E953FD" w:rsidRDefault="00E953FD" w:rsidP="00E953FD"/>
    <w:p w14:paraId="33F7CE5A" w14:textId="77777777" w:rsidR="00E953FD" w:rsidRDefault="00E953FD" w:rsidP="00E953FD"/>
    <w:p w14:paraId="44B42963" w14:textId="77777777" w:rsidR="00E953FD" w:rsidRDefault="00E953FD" w:rsidP="00E953FD"/>
    <w:p w14:paraId="4EA49ADF" w14:textId="77777777" w:rsidR="00E953FD" w:rsidRDefault="00E953FD" w:rsidP="00E953FD">
      <w:pPr>
        <w:pStyle w:val="QuoteText"/>
      </w:pPr>
    </w:p>
    <w:p w14:paraId="1BD64A09" w14:textId="77777777" w:rsidR="00E953FD" w:rsidRDefault="00E953FD" w:rsidP="00E953FD"/>
    <w:p w14:paraId="06E2F9C3" w14:textId="77777777" w:rsidR="00E953FD" w:rsidRDefault="00E953FD" w:rsidP="00E953FD"/>
    <w:p w14:paraId="4C94740C" w14:textId="77777777" w:rsidR="00E953FD" w:rsidRDefault="00E953FD" w:rsidP="00E953FD"/>
    <w:p w14:paraId="7634D1C3" w14:textId="77777777" w:rsidR="00E953FD" w:rsidRDefault="00E953FD" w:rsidP="00E953FD"/>
    <w:p w14:paraId="63602B23" w14:textId="77777777" w:rsidR="00E953FD" w:rsidRDefault="00E953FD" w:rsidP="00E953FD"/>
    <w:p w14:paraId="7B63BCF2" w14:textId="77777777" w:rsidR="00E953FD" w:rsidRDefault="00E953FD" w:rsidP="00E953FD"/>
    <w:p w14:paraId="3C548AF2" w14:textId="77777777" w:rsidR="00E953FD" w:rsidRDefault="00E953FD" w:rsidP="00E953FD"/>
    <w:p w14:paraId="126349A6" w14:textId="77777777" w:rsidR="00E953FD" w:rsidRDefault="00E953FD" w:rsidP="00E953FD"/>
    <w:p w14:paraId="060D0FB8" w14:textId="77777777" w:rsidR="00E953FD" w:rsidRDefault="00E953FD" w:rsidP="00E953FD"/>
    <w:p w14:paraId="3E20B1FA" w14:textId="77777777" w:rsidR="00E953FD" w:rsidRDefault="00E953FD" w:rsidP="00E953FD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46EDC6F" wp14:editId="2C0B4FBD">
                <wp:simplePos x="0" y="0"/>
                <wp:positionH relativeFrom="page">
                  <wp:posOffset>447675</wp:posOffset>
                </wp:positionH>
                <wp:positionV relativeFrom="page">
                  <wp:posOffset>650875</wp:posOffset>
                </wp:positionV>
                <wp:extent cx="5038725" cy="607695"/>
                <wp:effectExtent l="0" t="3175" r="0" b="0"/>
                <wp:wrapNone/>
                <wp:docPr id="27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607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5EF74" w14:textId="77777777" w:rsidR="00E953FD" w:rsidRPr="00F76909" w:rsidRDefault="00E953FD" w:rsidP="00E953FD">
                            <w:pPr>
                              <w:pStyle w:val="Masthead"/>
                              <w:rPr>
                                <w:sz w:val="56"/>
                                <w:szCs w:val="56"/>
                                <w:lang w:val="sl-SI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“Catch the Rainbow”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EDC6F" id="Text Box 316" o:spid="_x0000_s1027" type="#_x0000_t202" style="position:absolute;margin-left:35.25pt;margin-top:51.25pt;width:396.75pt;height:47.8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" stroked="f" strokecolor="white">
                <v:textbox inset="0,0,0,0">
                  <w:txbxContent>
                    <w:p w14:paraId="5425EF74" w14:textId="77777777" w:rsidR="00E953FD" w:rsidRPr="00F76909" w:rsidRDefault="00E953FD" w:rsidP="00E953FD">
                      <w:pPr>
                        <w:pStyle w:val="Masthead"/>
                        <w:rPr>
                          <w:sz w:val="56"/>
                          <w:szCs w:val="56"/>
                          <w:lang w:val="sl-SI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“Catch the Rainbow”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589D23" w14:textId="77777777" w:rsidR="00E953FD" w:rsidRDefault="00E953FD" w:rsidP="00E953FD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48FECF17" wp14:editId="725B7F7E">
                <wp:simplePos x="0" y="0"/>
                <wp:positionH relativeFrom="page">
                  <wp:posOffset>454660</wp:posOffset>
                </wp:positionH>
                <wp:positionV relativeFrom="page">
                  <wp:posOffset>847725</wp:posOffset>
                </wp:positionV>
                <wp:extent cx="4803140" cy="3038475"/>
                <wp:effectExtent l="6985" t="0" r="0" b="0"/>
                <wp:wrapNone/>
                <wp:docPr id="26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3140" cy="3038475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7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B9569" w14:textId="77777777" w:rsidR="00E953FD" w:rsidRPr="00CE16B4" w:rsidRDefault="00E953FD" w:rsidP="00E953FD">
                            <w:pPr>
                              <w:rPr>
                                <w:lang w:val="sl-SI"/>
                              </w:rPr>
                            </w:pPr>
                            <w:r w:rsidRPr="00CE16B4"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51862876" wp14:editId="22CB205E">
                                  <wp:extent cx="4871085" cy="3244215"/>
                                  <wp:effectExtent l="0" t="0" r="5715" b="0"/>
                                  <wp:docPr id="40" name="Slika 40" descr="dreamstime_75585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reamstime_75585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1085" cy="3244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sl-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ECF17" id="Text Box 321" o:spid="_x0000_s1028" type="#_x0000_t202" style="position:absolute;margin-left:35.8pt;margin-top:66.75pt;width:378.2pt;height:239.2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" fillcolor="#036" stroked="f">
                <v:fill opacity="51143f"/>
                <v:textbox inset="0,0,0,0">
                  <w:txbxContent>
                    <w:p w14:paraId="54BB9569" w14:textId="77777777" w:rsidR="00E953FD" w:rsidRPr="00CE16B4" w:rsidRDefault="00E953FD" w:rsidP="00E953FD">
                      <w:pPr>
                        <w:rPr>
                          <w:lang w:val="sl-SI"/>
                        </w:rPr>
                      </w:pPr>
                      <w:r w:rsidRPr="00CE16B4"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51862876" wp14:editId="22CB205E">
                            <wp:extent cx="4871085" cy="3244215"/>
                            <wp:effectExtent l="0" t="0" r="5715" b="0"/>
                            <wp:docPr id="40" name="Slika 40" descr="dreamstime_75585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reamstime_75585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1085" cy="3244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sl-SI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910EF8" w14:textId="77777777" w:rsidR="00E953FD" w:rsidRDefault="00E953FD" w:rsidP="00E953FD"/>
    <w:p w14:paraId="70F83654" w14:textId="77777777" w:rsidR="00E953FD" w:rsidRDefault="00E953FD" w:rsidP="00E953FD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3B36F252" wp14:editId="45FAFCD8">
                <wp:simplePos x="0" y="0"/>
                <wp:positionH relativeFrom="page">
                  <wp:posOffset>5257800</wp:posOffset>
                </wp:positionH>
                <wp:positionV relativeFrom="page">
                  <wp:posOffset>1257300</wp:posOffset>
                </wp:positionV>
                <wp:extent cx="2286000" cy="5143500"/>
                <wp:effectExtent l="0" t="0" r="0" b="0"/>
                <wp:wrapNone/>
                <wp:docPr id="25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143500"/>
                        </a:xfrm>
                        <a:prstGeom prst="rect">
                          <a:avLst/>
                        </a:prstGeom>
                        <a:solidFill>
                          <a:srgbClr val="C6D9F1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A848C" w14:textId="77777777" w:rsidR="00E953FD" w:rsidRDefault="00E953FD" w:rsidP="00E953FD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6F252" id="Text Box 311" o:spid="_x0000_s1029" type="#_x0000_t202" style="position:absolute;margin-left:414pt;margin-top:99pt;width:180pt;height:40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" fillcolor="#c6d9f1" stroked="f">
                <v:fill opacity="13107f"/>
                <v:textbox inset="0,0,0,0">
                  <w:txbxContent>
                    <w:p w14:paraId="607A848C" w14:textId="77777777" w:rsidR="00E953FD" w:rsidRDefault="00E953FD" w:rsidP="00E953FD">
                      <w:r>
                        <w:t xml:space="preserve">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8C2C821" wp14:editId="738475C6">
                <wp:simplePos x="0" y="0"/>
                <wp:positionH relativeFrom="page">
                  <wp:posOffset>5372100</wp:posOffset>
                </wp:positionH>
                <wp:positionV relativeFrom="page">
                  <wp:posOffset>1257300</wp:posOffset>
                </wp:positionV>
                <wp:extent cx="2171700" cy="5029200"/>
                <wp:effectExtent l="0" t="0" r="0" b="0"/>
                <wp:wrapNone/>
                <wp:docPr id="24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02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2B35A" w14:textId="77777777" w:rsidR="00E953FD" w:rsidRDefault="00E953FD" w:rsidP="00E953FD">
                            <w:pPr>
                              <w:pStyle w:val="QuoteTextLeftAlign"/>
                            </w:pPr>
                            <w:r>
                              <w:t>Lions Clubs International</w:t>
                            </w:r>
                          </w:p>
                          <w:p w14:paraId="21675AFD" w14:textId="77777777" w:rsidR="00E953FD" w:rsidRDefault="00E953FD" w:rsidP="00E953FD">
                            <w:pPr>
                              <w:pStyle w:val="QuoteTextLeftAlign"/>
                            </w:pPr>
                            <w:r>
                              <w:t xml:space="preserve">District 129 – </w:t>
                            </w:r>
                            <w:smartTag w:uri="urn:schemas-microsoft-com:office:smarttags" w:element="place">
                              <w:smartTag w:uri="urn:schemas-microsoft-com:office:smarttags" w:element="country-region">
                                <w:r>
                                  <w:t>Slovenia</w:t>
                                </w:r>
                              </w:smartTag>
                            </w:smartTag>
                          </w:p>
                          <w:p w14:paraId="151A66D7" w14:textId="77777777" w:rsidR="00E953FD" w:rsidRDefault="00E953FD" w:rsidP="00E953FD">
                            <w:pPr>
                              <w:pStyle w:val="QuoteTextLeftAlign"/>
                            </w:pPr>
                          </w:p>
                          <w:p w14:paraId="30E81229" w14:textId="77777777" w:rsidR="00E953FD" w:rsidRPr="00045515" w:rsidRDefault="00E953FD" w:rsidP="00E953FD">
                            <w:pPr>
                              <w:pStyle w:val="QuoteText"/>
                              <w:jc w:val="left"/>
                            </w:pPr>
                          </w:p>
                          <w:p w14:paraId="520D7062" w14:textId="77777777" w:rsidR="00E953FD" w:rsidRDefault="00E953FD" w:rsidP="00E953FD">
                            <w:pPr>
                              <w:pStyle w:val="QuoteTextLeftAlign"/>
                            </w:pPr>
                            <w:r>
                              <w:t>Lions Youth Exchange</w:t>
                            </w:r>
                          </w:p>
                          <w:p w14:paraId="689D2FFF" w14:textId="77777777" w:rsidR="00E953FD" w:rsidRDefault="00E953FD" w:rsidP="00E953FD">
                            <w:pPr>
                              <w:pStyle w:val="QuoteTextLeftAlign"/>
                            </w:pPr>
                            <w:r>
                              <w:t>District Chairperson</w:t>
                            </w:r>
                          </w:p>
                          <w:p w14:paraId="71474604" w14:textId="3A1B4C61" w:rsidR="00E953FD" w:rsidRPr="007B7E49" w:rsidRDefault="00FC4CD6" w:rsidP="00E953FD">
                            <w:pPr>
                              <w:pStyle w:val="QuoteTextLeftAlign"/>
                              <w:rPr>
                                <w:rFonts w:ascii="Arial" w:hAnsi="Arial" w:cs="Arial"/>
                              </w:rPr>
                            </w:pPr>
                            <w:r w:rsidRPr="00FC4CD6">
                              <w:rPr>
                                <w:rFonts w:ascii="Arial" w:hAnsi="Arial" w:cs="Arial"/>
                              </w:rPr>
                              <w:t>Marko Kužner</w:t>
                            </w:r>
                          </w:p>
                          <w:p w14:paraId="31E9E1EE" w14:textId="5B1850C8" w:rsidR="00FC4CD6" w:rsidRDefault="00FC4CD6" w:rsidP="00E953FD">
                            <w:pPr>
                              <w:pStyle w:val="QuoteTextLeftAlign"/>
                              <w:spacing w:line="240" w:lineRule="auto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>Grčarjeva</w:t>
                            </w:r>
                            <w:proofErr w:type="spellEnd"/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 xml:space="preserve"> 12</w:t>
                            </w:r>
                          </w:p>
                          <w:p w14:paraId="32E37550" w14:textId="77777777" w:rsidR="00FC4CD6" w:rsidRDefault="00FC4CD6" w:rsidP="00E953FD">
                            <w:pPr>
                              <w:pStyle w:val="QuoteTextLeftAlign"/>
                              <w:spacing w:line="240" w:lineRule="auto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>3000 Celje</w:t>
                            </w:r>
                          </w:p>
                          <w:p w14:paraId="06458A55" w14:textId="613E6CDE" w:rsidR="00E953FD" w:rsidRDefault="00E953FD" w:rsidP="00E953FD">
                            <w:pPr>
                              <w:pStyle w:val="QuoteTextLeftAlign"/>
                              <w:spacing w:line="240" w:lineRule="auto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 w:rsidRPr="00CE16B4">
                              <w:rPr>
                                <w:b w:val="0"/>
                                <w:sz w:val="18"/>
                                <w:szCs w:val="18"/>
                              </w:rPr>
                              <w:t>Slovenia</w:t>
                            </w:r>
                          </w:p>
                          <w:p w14:paraId="34D89A4C" w14:textId="01BEB5FD" w:rsidR="00E953FD" w:rsidRPr="00E105EE" w:rsidRDefault="0032171E" w:rsidP="00E953FD">
                            <w:pPr>
                              <w:pStyle w:val="QuoteTextLeftAlign"/>
                              <w:spacing w:line="240" w:lineRule="auto"/>
                              <w:rPr>
                                <w:b w:val="0"/>
                                <w:i w:val="0"/>
                                <w:color w:val="0000FF"/>
                                <w:sz w:val="20"/>
                                <w:u w:val="single"/>
                              </w:rPr>
                            </w:pPr>
                            <w:r w:rsidRPr="0032171E">
                              <w:rPr>
                                <w:color w:val="0000FF"/>
                                <w:sz w:val="20"/>
                                <w:u w:val="single"/>
                              </w:rPr>
                              <w:t>youth.exchange@lions.si</w:t>
                            </w:r>
                          </w:p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1"/>
                              <w:gridCol w:w="1552"/>
                            </w:tblGrid>
                            <w:tr w:rsidR="00E953FD" w:rsidRPr="00E105EE" w14:paraId="535964F2" w14:textId="77777777" w:rsidTr="00E105EE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4A43105" w14:textId="77777777" w:rsidR="00E953FD" w:rsidRPr="00E105EE" w:rsidRDefault="00E953FD" w:rsidP="00E105EE">
                                  <w:pPr>
                                    <w:rPr>
                                      <w:rFonts w:ascii="Times New Roman" w:hAnsi="Times New Roman"/>
                                      <w:lang w:val="sl-SI" w:eastAsia="sl-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9F97DBB" w14:textId="3914A5D6" w:rsidR="00E953FD" w:rsidRPr="00A61FFF" w:rsidRDefault="00A61FFF" w:rsidP="00E105EE">
                                  <w:pPr>
                                    <w:rPr>
                                      <w:lang w:val="sl-SI" w:eastAsia="sl-SI"/>
                                    </w:rPr>
                                  </w:pPr>
                                  <w:r w:rsidRPr="00A61FFF">
                                    <w:rPr>
                                      <w:sz w:val="20"/>
                                      <w:szCs w:val="20"/>
                                      <w:lang w:val="sl-SI" w:eastAsia="sl-SI"/>
                                    </w:rPr>
                                    <w:t>+386 41 608 350</w:t>
                                  </w:r>
                                </w:p>
                              </w:tc>
                            </w:tr>
                          </w:tbl>
                          <w:p w14:paraId="278274FA" w14:textId="77777777" w:rsidR="00E953FD" w:rsidRDefault="00E953FD" w:rsidP="00E953FD">
                            <w:pPr>
                              <w:pStyle w:val="QuoteTextLeftAlign"/>
                              <w:spacing w:line="240" w:lineRule="auto"/>
                              <w:rPr>
                                <w:b w:val="0"/>
                                <w:i w:val="0"/>
                                <w:sz w:val="20"/>
                              </w:rPr>
                            </w:pPr>
                          </w:p>
                          <w:p w14:paraId="52CE6539" w14:textId="77777777" w:rsidR="00E953FD" w:rsidRDefault="00E953FD" w:rsidP="00E953FD">
                            <w:pPr>
                              <w:pStyle w:val="QuoteTextLeftAlign"/>
                              <w:rPr>
                                <w:sz w:val="20"/>
                              </w:rPr>
                            </w:pPr>
                          </w:p>
                          <w:p w14:paraId="530E23B5" w14:textId="77777777" w:rsidR="00E953FD" w:rsidRDefault="00E953FD" w:rsidP="00E953FD">
                            <w:pPr>
                              <w:pStyle w:val="QuoteTextLeftAlign"/>
                            </w:pPr>
                          </w:p>
                          <w:p w14:paraId="607CB516" w14:textId="77777777" w:rsidR="00E953FD" w:rsidRDefault="00E953FD" w:rsidP="00E953FD">
                            <w:pPr>
                              <w:pStyle w:val="QuoteTextLeftAlign"/>
                            </w:pPr>
                          </w:p>
                          <w:p w14:paraId="2B3C0122" w14:textId="77777777" w:rsidR="00E953FD" w:rsidRDefault="00E953FD" w:rsidP="00E953FD">
                            <w:pPr>
                              <w:pStyle w:val="QuoteTextLeftAlign"/>
                            </w:pPr>
                            <w:r>
                              <w:t>Incoming youth:</w:t>
                            </w:r>
                          </w:p>
                          <w:p w14:paraId="38043DA8" w14:textId="2055687A" w:rsidR="00E953FD" w:rsidRPr="007B7E49" w:rsidRDefault="00FC4CD6" w:rsidP="00E953FD">
                            <w:pPr>
                              <w:pStyle w:val="QuoteTextLeftAlign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Ema Trobentar</w:t>
                            </w:r>
                          </w:p>
                          <w:p w14:paraId="15BE3ABD" w14:textId="77777777" w:rsidR="00E953FD" w:rsidRDefault="00E953FD" w:rsidP="00E953FD">
                            <w:pPr>
                              <w:pStyle w:val="QuoteTextLeftAlign"/>
                              <w:spacing w:line="240" w:lineRule="auto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>Grčarjeva</w:t>
                            </w:r>
                            <w:proofErr w:type="spellEnd"/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 xml:space="preserve"> 12</w:t>
                            </w:r>
                          </w:p>
                          <w:p w14:paraId="3DE01CEF" w14:textId="77777777" w:rsidR="00E953FD" w:rsidRPr="00CE16B4" w:rsidRDefault="00E953FD" w:rsidP="00E953FD">
                            <w:pPr>
                              <w:pStyle w:val="QuoteTextLeftAlign"/>
                              <w:spacing w:line="240" w:lineRule="auto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  <w:szCs w:val="18"/>
                              </w:rPr>
                              <w:t>3000 Celje</w:t>
                            </w:r>
                          </w:p>
                          <w:p w14:paraId="59C2C01C" w14:textId="77777777" w:rsidR="00E953FD" w:rsidRDefault="00E953FD" w:rsidP="00E953FD">
                            <w:pPr>
                              <w:pStyle w:val="QuoteTextLeftAlign"/>
                              <w:spacing w:line="240" w:lineRule="auto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ountry-region">
                                <w:r w:rsidRPr="00CE16B4">
                                  <w:rPr>
                                    <w:b w:val="0"/>
                                    <w:sz w:val="18"/>
                                    <w:szCs w:val="18"/>
                                  </w:rPr>
                                  <w:t>Slovenia</w:t>
                                </w:r>
                              </w:smartTag>
                            </w:smartTag>
                          </w:p>
                          <w:p w14:paraId="4F860C18" w14:textId="77777777" w:rsidR="0032171E" w:rsidRPr="0032171E" w:rsidRDefault="0032171E" w:rsidP="00E953FD">
                            <w:pPr>
                              <w:pStyle w:val="QuoteTextLeftAlign"/>
                              <w:spacing w:line="240" w:lineRule="auto"/>
                              <w:rPr>
                                <w:b w:val="0"/>
                                <w:i w:val="0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sz w:val="20"/>
                              </w:rPr>
                              <w:instrText xml:space="preserve"> HYPERLINK "mailto:</w:instrText>
                            </w:r>
                            <w:r w:rsidRPr="0032171E">
                              <w:rPr>
                                <w:sz w:val="20"/>
                              </w:rPr>
                              <w:instrText>incoming.youth.exchange@lions.si</w:instrText>
                            </w:r>
                          </w:p>
                          <w:p w14:paraId="648AE5B6" w14:textId="77777777" w:rsidR="0032171E" w:rsidRPr="00993CB0" w:rsidRDefault="0032171E" w:rsidP="00E953FD">
                            <w:pPr>
                              <w:pStyle w:val="QuoteTextLeftAlign"/>
                              <w:spacing w:line="240" w:lineRule="auto"/>
                              <w:rPr>
                                <w:rStyle w:val="Hiperpovezava"/>
                                <w:b w:val="0"/>
                                <w:i w:val="0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instrText xml:space="preserve">" </w:instrText>
                            </w:r>
                            <w:r>
                              <w:rPr>
                                <w:sz w:val="20"/>
                              </w:rPr>
                            </w:r>
                            <w:r>
                              <w:rPr>
                                <w:sz w:val="20"/>
                              </w:rPr>
                              <w:fldChar w:fldCharType="separate"/>
                            </w:r>
                            <w:r w:rsidRPr="00993CB0">
                              <w:rPr>
                                <w:rStyle w:val="Hiperpovezava"/>
                                <w:sz w:val="20"/>
                              </w:rPr>
                              <w:t>incoming.youth.exchange@lions.si</w:t>
                            </w:r>
                          </w:p>
                          <w:p w14:paraId="2DD6376A" w14:textId="4A957E3E" w:rsidR="00A61FFF" w:rsidRPr="00A61FFF" w:rsidRDefault="0032171E" w:rsidP="00E953FD">
                            <w:pPr>
                              <w:pStyle w:val="QuoteTextLeftAlign"/>
                              <w:spacing w:line="240" w:lineRule="auto"/>
                              <w:rPr>
                                <w:b w:val="0"/>
                                <w:bCs/>
                                <w:i w:val="0"/>
                                <w:iCs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fldChar w:fldCharType="end"/>
                            </w:r>
                            <w:r w:rsidR="00A61FFF" w:rsidRPr="00A61FFF">
                              <w:rPr>
                                <w:b w:val="0"/>
                                <w:bCs/>
                                <w:i w:val="0"/>
                                <w:iCs/>
                                <w:sz w:val="20"/>
                              </w:rPr>
                              <w:t>+386 40 770 103</w:t>
                            </w:r>
                          </w:p>
                          <w:p w14:paraId="7A561942" w14:textId="16113977" w:rsidR="00E953FD" w:rsidRDefault="00E953FD" w:rsidP="00E953FD">
                            <w:pPr>
                              <w:pStyle w:val="QuoteTextLeftAlign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  <w:p w14:paraId="5413EFE3" w14:textId="77777777" w:rsidR="00E953FD" w:rsidRPr="00A816C9" w:rsidRDefault="00E953FD" w:rsidP="00E953FD">
                            <w:pPr>
                              <w:pStyle w:val="QuoteTextLeftAlign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  <w:p w14:paraId="1BE6BB7F" w14:textId="77777777" w:rsidR="00E953FD" w:rsidRDefault="00E953FD" w:rsidP="00E953FD">
                            <w:pPr>
                              <w:pStyle w:val="QuoteTextLeftAlign"/>
                              <w:rPr>
                                <w:sz w:val="20"/>
                              </w:rPr>
                            </w:pPr>
                          </w:p>
                          <w:p w14:paraId="7DB3BD6B" w14:textId="428F0246" w:rsidR="00E953FD" w:rsidRPr="007B7E49" w:rsidRDefault="00E953FD" w:rsidP="00E953FD">
                            <w:pPr>
                              <w:pStyle w:val="QuoteTextLeftAlign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Application deadline: 15.3.20</w:t>
                            </w:r>
                            <w:r w:rsidR="0032171E">
                              <w:rPr>
                                <w:sz w:val="20"/>
                              </w:rPr>
                              <w:t>2</w:t>
                            </w:r>
                            <w:r w:rsidR="00A61FFF">
                              <w:rPr>
                                <w:sz w:val="20"/>
                              </w:rPr>
                              <w:t>5</w:t>
                            </w:r>
                          </w:p>
                          <w:p w14:paraId="73769A3E" w14:textId="77777777" w:rsidR="00E953FD" w:rsidRPr="007B7E49" w:rsidRDefault="00E953FD" w:rsidP="00E953FD">
                            <w:pPr>
                              <w:pStyle w:val="QuoteTextLeftAlign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2C821" id="Text Box 322" o:spid="_x0000_s1030" type="#_x0000_t202" style="position:absolute;margin-left:423pt;margin-top:99pt;width:171pt;height:396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" filled="f" stroked="f">
                <v:textbox inset="0,0,0,0">
                  <w:txbxContent>
                    <w:p w14:paraId="2DC2B35A" w14:textId="77777777" w:rsidR="00E953FD" w:rsidRDefault="00E953FD" w:rsidP="00E953FD">
                      <w:pPr>
                        <w:pStyle w:val="QuoteTextLeftAlign"/>
                      </w:pPr>
                      <w:r>
                        <w:t>Lions Clubs International</w:t>
                      </w:r>
                    </w:p>
                    <w:p w14:paraId="21675AFD" w14:textId="77777777" w:rsidR="00E953FD" w:rsidRDefault="00E953FD" w:rsidP="00E953FD">
                      <w:pPr>
                        <w:pStyle w:val="QuoteTextLeftAlign"/>
                      </w:pPr>
                      <w:r>
                        <w:t xml:space="preserve">District 129 – </w:t>
                      </w:r>
                      <w:smartTag w:uri="urn:schemas-microsoft-com:office:smarttags" w:element="place">
                        <w:smartTag w:uri="urn:schemas-microsoft-com:office:smarttags" w:element="country-region">
                          <w:r>
                            <w:t>Slovenia</w:t>
                          </w:r>
                        </w:smartTag>
                      </w:smartTag>
                    </w:p>
                    <w:p w14:paraId="151A66D7" w14:textId="77777777" w:rsidR="00E953FD" w:rsidRDefault="00E953FD" w:rsidP="00E953FD">
                      <w:pPr>
                        <w:pStyle w:val="QuoteTextLeftAlign"/>
                      </w:pPr>
                    </w:p>
                    <w:p w14:paraId="30E81229" w14:textId="77777777" w:rsidR="00E953FD" w:rsidRPr="00045515" w:rsidRDefault="00E953FD" w:rsidP="00E953FD">
                      <w:pPr>
                        <w:pStyle w:val="QuoteText"/>
                        <w:jc w:val="left"/>
                      </w:pPr>
                    </w:p>
                    <w:p w14:paraId="520D7062" w14:textId="77777777" w:rsidR="00E953FD" w:rsidRDefault="00E953FD" w:rsidP="00E953FD">
                      <w:pPr>
                        <w:pStyle w:val="QuoteTextLeftAlign"/>
                      </w:pPr>
                      <w:r>
                        <w:t>Lions Youth Exchange</w:t>
                      </w:r>
                    </w:p>
                    <w:p w14:paraId="689D2FFF" w14:textId="77777777" w:rsidR="00E953FD" w:rsidRDefault="00E953FD" w:rsidP="00E953FD">
                      <w:pPr>
                        <w:pStyle w:val="QuoteTextLeftAlign"/>
                      </w:pPr>
                      <w:r>
                        <w:t>District Chairperson</w:t>
                      </w:r>
                    </w:p>
                    <w:p w14:paraId="71474604" w14:textId="3A1B4C61" w:rsidR="00E953FD" w:rsidRPr="007B7E49" w:rsidRDefault="00FC4CD6" w:rsidP="00E953FD">
                      <w:pPr>
                        <w:pStyle w:val="QuoteTextLeftAlign"/>
                        <w:rPr>
                          <w:rFonts w:ascii="Arial" w:hAnsi="Arial" w:cs="Arial"/>
                        </w:rPr>
                      </w:pPr>
                      <w:r w:rsidRPr="00FC4CD6">
                        <w:rPr>
                          <w:rFonts w:ascii="Arial" w:hAnsi="Arial" w:cs="Arial"/>
                        </w:rPr>
                        <w:t>Marko Kužner</w:t>
                      </w:r>
                    </w:p>
                    <w:p w14:paraId="31E9E1EE" w14:textId="5B1850C8" w:rsidR="00FC4CD6" w:rsidRDefault="00FC4CD6" w:rsidP="00E953FD">
                      <w:pPr>
                        <w:pStyle w:val="QuoteTextLeftAlign"/>
                        <w:spacing w:line="240" w:lineRule="auto"/>
                        <w:rPr>
                          <w:b w:val="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 w:val="0"/>
                          <w:sz w:val="18"/>
                          <w:szCs w:val="18"/>
                        </w:rPr>
                        <w:t>Grčarjeva</w:t>
                      </w:r>
                      <w:proofErr w:type="spellEnd"/>
                      <w:r>
                        <w:rPr>
                          <w:b w:val="0"/>
                          <w:sz w:val="18"/>
                          <w:szCs w:val="18"/>
                        </w:rPr>
                        <w:t xml:space="preserve"> 12</w:t>
                      </w:r>
                    </w:p>
                    <w:p w14:paraId="32E37550" w14:textId="77777777" w:rsidR="00FC4CD6" w:rsidRDefault="00FC4CD6" w:rsidP="00E953FD">
                      <w:pPr>
                        <w:pStyle w:val="QuoteTextLeftAlign"/>
                        <w:spacing w:line="240" w:lineRule="auto"/>
                        <w:rPr>
                          <w:b w:val="0"/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sz w:val="18"/>
                          <w:szCs w:val="18"/>
                        </w:rPr>
                        <w:t>3000 Celje</w:t>
                      </w:r>
                    </w:p>
                    <w:p w14:paraId="06458A55" w14:textId="613E6CDE" w:rsidR="00E953FD" w:rsidRDefault="00E953FD" w:rsidP="00E953FD">
                      <w:pPr>
                        <w:pStyle w:val="QuoteTextLeftAlign"/>
                        <w:spacing w:line="240" w:lineRule="auto"/>
                        <w:rPr>
                          <w:b w:val="0"/>
                          <w:sz w:val="18"/>
                          <w:szCs w:val="18"/>
                        </w:rPr>
                      </w:pPr>
                      <w:r w:rsidRPr="00CE16B4">
                        <w:rPr>
                          <w:b w:val="0"/>
                          <w:sz w:val="18"/>
                          <w:szCs w:val="18"/>
                        </w:rPr>
                        <w:t>Slovenia</w:t>
                      </w:r>
                    </w:p>
                    <w:p w14:paraId="34D89A4C" w14:textId="01BEB5FD" w:rsidR="00E953FD" w:rsidRPr="00E105EE" w:rsidRDefault="0032171E" w:rsidP="00E953FD">
                      <w:pPr>
                        <w:pStyle w:val="QuoteTextLeftAlign"/>
                        <w:spacing w:line="240" w:lineRule="auto"/>
                        <w:rPr>
                          <w:b w:val="0"/>
                          <w:i w:val="0"/>
                          <w:color w:val="0000FF"/>
                          <w:sz w:val="20"/>
                          <w:u w:val="single"/>
                        </w:rPr>
                      </w:pPr>
                      <w:r w:rsidRPr="0032171E">
                        <w:rPr>
                          <w:color w:val="0000FF"/>
                          <w:sz w:val="20"/>
                          <w:u w:val="single"/>
                        </w:rPr>
                        <w:t>youth.exchange@lions.si</w:t>
                      </w:r>
                    </w:p>
                    <w:tbl>
                      <w:tblPr>
                        <w:tblW w:w="0" w:type="auto"/>
                        <w:tblCellSpacing w:w="15" w:type="dxa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1"/>
                        <w:gridCol w:w="1552"/>
                      </w:tblGrid>
                      <w:tr w:rsidR="00E953FD" w:rsidRPr="00E105EE" w14:paraId="535964F2" w14:textId="77777777" w:rsidTr="00E105EE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74A43105" w14:textId="77777777" w:rsidR="00E953FD" w:rsidRPr="00E105EE" w:rsidRDefault="00E953FD" w:rsidP="00E105EE">
                            <w:pPr>
                              <w:rPr>
                                <w:rFonts w:ascii="Times New Roman" w:hAnsi="Times New Roman"/>
                                <w:lang w:val="sl-SI" w:eastAsia="sl-SI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9F97DBB" w14:textId="3914A5D6" w:rsidR="00E953FD" w:rsidRPr="00A61FFF" w:rsidRDefault="00A61FFF" w:rsidP="00E105EE">
                            <w:pPr>
                              <w:rPr>
                                <w:lang w:val="sl-SI" w:eastAsia="sl-SI"/>
                              </w:rPr>
                            </w:pPr>
                            <w:r w:rsidRPr="00A61FFF">
                              <w:rPr>
                                <w:sz w:val="20"/>
                                <w:szCs w:val="20"/>
                                <w:lang w:val="sl-SI" w:eastAsia="sl-SI"/>
                              </w:rPr>
                              <w:t>+386 41 608 350</w:t>
                            </w:r>
                          </w:p>
                        </w:tc>
                      </w:tr>
                    </w:tbl>
                    <w:p w14:paraId="278274FA" w14:textId="77777777" w:rsidR="00E953FD" w:rsidRDefault="00E953FD" w:rsidP="00E953FD">
                      <w:pPr>
                        <w:pStyle w:val="QuoteTextLeftAlign"/>
                        <w:spacing w:line="240" w:lineRule="auto"/>
                        <w:rPr>
                          <w:b w:val="0"/>
                          <w:i w:val="0"/>
                          <w:sz w:val="20"/>
                        </w:rPr>
                      </w:pPr>
                    </w:p>
                    <w:p w14:paraId="52CE6539" w14:textId="77777777" w:rsidR="00E953FD" w:rsidRDefault="00E953FD" w:rsidP="00E953FD">
                      <w:pPr>
                        <w:pStyle w:val="QuoteTextLeftAlign"/>
                        <w:rPr>
                          <w:sz w:val="20"/>
                        </w:rPr>
                      </w:pPr>
                    </w:p>
                    <w:p w14:paraId="530E23B5" w14:textId="77777777" w:rsidR="00E953FD" w:rsidRDefault="00E953FD" w:rsidP="00E953FD">
                      <w:pPr>
                        <w:pStyle w:val="QuoteTextLeftAlign"/>
                      </w:pPr>
                    </w:p>
                    <w:p w14:paraId="607CB516" w14:textId="77777777" w:rsidR="00E953FD" w:rsidRDefault="00E953FD" w:rsidP="00E953FD">
                      <w:pPr>
                        <w:pStyle w:val="QuoteTextLeftAlign"/>
                      </w:pPr>
                    </w:p>
                    <w:p w14:paraId="2B3C0122" w14:textId="77777777" w:rsidR="00E953FD" w:rsidRDefault="00E953FD" w:rsidP="00E953FD">
                      <w:pPr>
                        <w:pStyle w:val="QuoteTextLeftAlign"/>
                      </w:pPr>
                      <w:r>
                        <w:t>Incoming youth:</w:t>
                      </w:r>
                    </w:p>
                    <w:p w14:paraId="38043DA8" w14:textId="2055687A" w:rsidR="00E953FD" w:rsidRPr="007B7E49" w:rsidRDefault="00FC4CD6" w:rsidP="00E953FD">
                      <w:pPr>
                        <w:pStyle w:val="QuoteTextLeftAlign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Ema Trobentar</w:t>
                      </w:r>
                    </w:p>
                    <w:p w14:paraId="15BE3ABD" w14:textId="77777777" w:rsidR="00E953FD" w:rsidRDefault="00E953FD" w:rsidP="00E953FD">
                      <w:pPr>
                        <w:pStyle w:val="QuoteTextLeftAlign"/>
                        <w:spacing w:line="240" w:lineRule="auto"/>
                        <w:rPr>
                          <w:b w:val="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 w:val="0"/>
                          <w:sz w:val="18"/>
                          <w:szCs w:val="18"/>
                        </w:rPr>
                        <w:t>Grčarjeva</w:t>
                      </w:r>
                      <w:proofErr w:type="spellEnd"/>
                      <w:r>
                        <w:rPr>
                          <w:b w:val="0"/>
                          <w:sz w:val="18"/>
                          <w:szCs w:val="18"/>
                        </w:rPr>
                        <w:t xml:space="preserve"> 12</w:t>
                      </w:r>
                    </w:p>
                    <w:p w14:paraId="3DE01CEF" w14:textId="77777777" w:rsidR="00E953FD" w:rsidRPr="00CE16B4" w:rsidRDefault="00E953FD" w:rsidP="00E953FD">
                      <w:pPr>
                        <w:pStyle w:val="QuoteTextLeftAlign"/>
                        <w:spacing w:line="240" w:lineRule="auto"/>
                        <w:rPr>
                          <w:b w:val="0"/>
                          <w:sz w:val="18"/>
                          <w:szCs w:val="18"/>
                        </w:rPr>
                      </w:pPr>
                      <w:r>
                        <w:rPr>
                          <w:b w:val="0"/>
                          <w:sz w:val="18"/>
                          <w:szCs w:val="18"/>
                        </w:rPr>
                        <w:t>3000 Celje</w:t>
                      </w:r>
                    </w:p>
                    <w:p w14:paraId="59C2C01C" w14:textId="77777777" w:rsidR="00E953FD" w:rsidRDefault="00E953FD" w:rsidP="00E953FD">
                      <w:pPr>
                        <w:pStyle w:val="QuoteTextLeftAlign"/>
                        <w:spacing w:line="240" w:lineRule="auto"/>
                        <w:rPr>
                          <w:b w:val="0"/>
                          <w:sz w:val="18"/>
                          <w:szCs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ountry-region">
                          <w:r w:rsidRPr="00CE16B4">
                            <w:rPr>
                              <w:b w:val="0"/>
                              <w:sz w:val="18"/>
                              <w:szCs w:val="18"/>
                            </w:rPr>
                            <w:t>Slovenia</w:t>
                          </w:r>
                        </w:smartTag>
                      </w:smartTag>
                    </w:p>
                    <w:p w14:paraId="4F860C18" w14:textId="77777777" w:rsidR="0032171E" w:rsidRPr="0032171E" w:rsidRDefault="0032171E" w:rsidP="00E953FD">
                      <w:pPr>
                        <w:pStyle w:val="QuoteTextLeftAlign"/>
                        <w:spacing w:line="240" w:lineRule="auto"/>
                        <w:rPr>
                          <w:b w:val="0"/>
                          <w:i w:val="0"/>
                          <w:sz w:val="20"/>
                        </w:rPr>
                      </w:pPr>
                      <w:r>
                        <w:rPr>
                          <w:sz w:val="20"/>
                        </w:rPr>
                        <w:fldChar w:fldCharType="begin"/>
                      </w:r>
                      <w:r>
                        <w:rPr>
                          <w:sz w:val="20"/>
                        </w:rPr>
                        <w:instrText xml:space="preserve"> HYPERLINK "mailto:</w:instrText>
                      </w:r>
                      <w:r w:rsidRPr="0032171E">
                        <w:rPr>
                          <w:sz w:val="20"/>
                        </w:rPr>
                        <w:instrText>incoming.youth.exchange@lions.si</w:instrText>
                      </w:r>
                    </w:p>
                    <w:p w14:paraId="648AE5B6" w14:textId="77777777" w:rsidR="0032171E" w:rsidRPr="00993CB0" w:rsidRDefault="0032171E" w:rsidP="00E953FD">
                      <w:pPr>
                        <w:pStyle w:val="QuoteTextLeftAlign"/>
                        <w:spacing w:line="240" w:lineRule="auto"/>
                        <w:rPr>
                          <w:rStyle w:val="Hiperpovezava"/>
                          <w:b w:val="0"/>
                          <w:i w:val="0"/>
                          <w:sz w:val="20"/>
                        </w:rPr>
                      </w:pPr>
                      <w:r>
                        <w:rPr>
                          <w:sz w:val="20"/>
                        </w:rPr>
                        <w:instrText xml:space="preserve">" </w:instrText>
                      </w:r>
                      <w:r>
                        <w:rPr>
                          <w:sz w:val="20"/>
                        </w:rPr>
                      </w:r>
                      <w:r>
                        <w:rPr>
                          <w:sz w:val="20"/>
                        </w:rPr>
                        <w:fldChar w:fldCharType="separate"/>
                      </w:r>
                      <w:r w:rsidRPr="00993CB0">
                        <w:rPr>
                          <w:rStyle w:val="Hiperpovezava"/>
                          <w:sz w:val="20"/>
                        </w:rPr>
                        <w:t>incoming.youth.exchange@lions.si</w:t>
                      </w:r>
                    </w:p>
                    <w:p w14:paraId="2DD6376A" w14:textId="4A957E3E" w:rsidR="00A61FFF" w:rsidRPr="00A61FFF" w:rsidRDefault="0032171E" w:rsidP="00E953FD">
                      <w:pPr>
                        <w:pStyle w:val="QuoteTextLeftAlign"/>
                        <w:spacing w:line="240" w:lineRule="auto"/>
                        <w:rPr>
                          <w:b w:val="0"/>
                          <w:bCs/>
                          <w:i w:val="0"/>
                          <w:iCs/>
                          <w:sz w:val="20"/>
                        </w:rPr>
                      </w:pPr>
                      <w:r>
                        <w:rPr>
                          <w:sz w:val="20"/>
                        </w:rPr>
                        <w:fldChar w:fldCharType="end"/>
                      </w:r>
                      <w:r w:rsidR="00A61FFF" w:rsidRPr="00A61FFF">
                        <w:rPr>
                          <w:b w:val="0"/>
                          <w:bCs/>
                          <w:i w:val="0"/>
                          <w:iCs/>
                          <w:sz w:val="20"/>
                        </w:rPr>
                        <w:t>+386 40 770 103</w:t>
                      </w:r>
                    </w:p>
                    <w:p w14:paraId="7A561942" w14:textId="16113977" w:rsidR="00E953FD" w:rsidRDefault="00E953FD" w:rsidP="00E953FD">
                      <w:pPr>
                        <w:pStyle w:val="QuoteTextLeftAlign"/>
                        <w:spacing w:line="240" w:lineRule="auto"/>
                        <w:rPr>
                          <w:sz w:val="20"/>
                        </w:rPr>
                      </w:pPr>
                    </w:p>
                    <w:p w14:paraId="5413EFE3" w14:textId="77777777" w:rsidR="00E953FD" w:rsidRPr="00A816C9" w:rsidRDefault="00E953FD" w:rsidP="00E953FD">
                      <w:pPr>
                        <w:pStyle w:val="QuoteTextLeftAlign"/>
                        <w:spacing w:line="240" w:lineRule="auto"/>
                        <w:rPr>
                          <w:sz w:val="20"/>
                        </w:rPr>
                      </w:pPr>
                    </w:p>
                    <w:p w14:paraId="1BE6BB7F" w14:textId="77777777" w:rsidR="00E953FD" w:rsidRDefault="00E953FD" w:rsidP="00E953FD">
                      <w:pPr>
                        <w:pStyle w:val="QuoteTextLeftAlign"/>
                        <w:rPr>
                          <w:sz w:val="20"/>
                        </w:rPr>
                      </w:pPr>
                    </w:p>
                    <w:p w14:paraId="7DB3BD6B" w14:textId="428F0246" w:rsidR="00E953FD" w:rsidRPr="007B7E49" w:rsidRDefault="00E953FD" w:rsidP="00E953FD">
                      <w:pPr>
                        <w:pStyle w:val="QuoteTextLeftAlign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Application deadline: 15.3.20</w:t>
                      </w:r>
                      <w:r w:rsidR="0032171E">
                        <w:rPr>
                          <w:sz w:val="20"/>
                        </w:rPr>
                        <w:t>2</w:t>
                      </w:r>
                      <w:r w:rsidR="00A61FFF">
                        <w:rPr>
                          <w:sz w:val="20"/>
                        </w:rPr>
                        <w:t>5</w:t>
                      </w:r>
                    </w:p>
                    <w:p w14:paraId="73769A3E" w14:textId="77777777" w:rsidR="00E953FD" w:rsidRPr="007B7E49" w:rsidRDefault="00E953FD" w:rsidP="00E953FD">
                      <w:pPr>
                        <w:pStyle w:val="QuoteTextLeftAlign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D4926A1" w14:textId="77777777" w:rsidR="00E953FD" w:rsidRDefault="00E953FD" w:rsidP="00E953FD"/>
    <w:p w14:paraId="7A5BE0E7" w14:textId="77777777" w:rsidR="00E953FD" w:rsidRDefault="00E953FD" w:rsidP="00E953FD"/>
    <w:p w14:paraId="31CFE5D8" w14:textId="77777777" w:rsidR="00E953FD" w:rsidRDefault="00E953FD" w:rsidP="00E953FD"/>
    <w:p w14:paraId="0FB166EA" w14:textId="74BB1FB9" w:rsidR="00E953FD" w:rsidRDefault="00331E8E" w:rsidP="00E953FD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123A9E0" wp14:editId="49BCDFF0">
                <wp:simplePos x="0" y="0"/>
                <wp:positionH relativeFrom="margin">
                  <wp:align>left</wp:align>
                </wp:positionH>
                <wp:positionV relativeFrom="page">
                  <wp:posOffset>4452937</wp:posOffset>
                </wp:positionV>
                <wp:extent cx="2194560" cy="2105025"/>
                <wp:effectExtent l="0" t="0" r="15240" b="9525"/>
                <wp:wrapNone/>
                <wp:docPr id="20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6">
                        <w:txbxContent>
                          <w:p w14:paraId="0E289B39" w14:textId="77777777" w:rsidR="00E953FD" w:rsidRPr="00A61FFF" w:rsidRDefault="00E953FD" w:rsidP="00E953FD">
                            <w:pPr>
                              <w:pStyle w:val="Telobesedila"/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61FFF"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  <w:t>Dear Lions friends,</w:t>
                            </w:r>
                          </w:p>
                          <w:p w14:paraId="46D797AC" w14:textId="77777777" w:rsidR="00E953FD" w:rsidRPr="00A61FFF" w:rsidRDefault="00E953FD" w:rsidP="00E953FD">
                            <w:pPr>
                              <w:pStyle w:val="Telobesedila"/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7E283A4" w14:textId="0D15A13E" w:rsidR="00E953FD" w:rsidRPr="00A61FFF" w:rsidRDefault="00E953FD" w:rsidP="00E953FD">
                            <w:pPr>
                              <w:pStyle w:val="Telobesedila"/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61FFF"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  <w:t xml:space="preserve">It is my great pleasure to </w:t>
                            </w:r>
                            <w:r w:rsidR="00A61FFF" w:rsidRPr="00A61FFF"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  <w:t>announce</w:t>
                            </w:r>
                            <w:r w:rsidRPr="00A61FFF"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  <w:t xml:space="preserve"> that Lions clubs of District 129 Slovenia will sponsor the 2</w:t>
                            </w:r>
                            <w:r w:rsidR="00A61FFF" w:rsidRPr="00A61FFF"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  <w:t>7</w:t>
                            </w:r>
                            <w:r w:rsidR="0032171E" w:rsidRPr="00A61FFF">
                              <w:rPr>
                                <w:rFonts w:cs="Arial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A61FFF"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  <w:t xml:space="preserve"> Lions International Youth Camp “Catch the Rainbow” held in Slovenia. </w:t>
                            </w:r>
                          </w:p>
                          <w:p w14:paraId="27E10279" w14:textId="77777777" w:rsidR="00E953FD" w:rsidRPr="00A61FFF" w:rsidRDefault="00E953FD" w:rsidP="00E953FD">
                            <w:pPr>
                              <w:pStyle w:val="Telobesedila"/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7E2891E7" w14:textId="77777777" w:rsidR="00E953FD" w:rsidRPr="00A61FFF" w:rsidRDefault="00E953FD" w:rsidP="00E953FD">
                            <w:pPr>
                              <w:pStyle w:val="Telobesedila"/>
                              <w:spacing w:line="240" w:lineRule="auto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61FFF"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  <w:t>We expect young people from different countries. It will be great opportunity for them to make new friends, promote peace through Lionism and learn about Slovenia.</w:t>
                            </w:r>
                          </w:p>
                          <w:p w14:paraId="757242BA" w14:textId="1E6A9C36" w:rsidR="00E953FD" w:rsidRPr="00A61FFF" w:rsidRDefault="00E953FD" w:rsidP="00E953FD">
                            <w:pPr>
                              <w:pStyle w:val="Telobesedila"/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61FFF"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  <w:t xml:space="preserve">We, Lions of Slovenia, would be very happy if we </w:t>
                            </w:r>
                            <w:r w:rsidR="0032171E" w:rsidRPr="00A61FFF"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  <w:t>were</w:t>
                            </w:r>
                            <w:r w:rsidRPr="00A61FFF"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  <w:t xml:space="preserve"> able to host your youths in our country.</w:t>
                            </w:r>
                          </w:p>
                          <w:p w14:paraId="3B76C47E" w14:textId="78AECE2B" w:rsidR="00E953FD" w:rsidRPr="00A61FFF" w:rsidRDefault="00FC4CD6" w:rsidP="00E953FD">
                            <w:pPr>
                              <w:pStyle w:val="Telobesedila"/>
                              <w:spacing w:after="0" w:line="240" w:lineRule="auto"/>
                              <w:jc w:val="right"/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61FFF"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  <w:t>Marko Kužner</w:t>
                            </w:r>
                            <w:r w:rsidR="00E953FD" w:rsidRPr="00A61FFF"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</w:p>
                          <w:p w14:paraId="565CF767" w14:textId="13571803" w:rsidR="00E953FD" w:rsidRPr="00A61FFF" w:rsidRDefault="00E953FD" w:rsidP="00E953FD">
                            <w:pPr>
                              <w:pStyle w:val="Telobesedila"/>
                              <w:spacing w:after="0" w:line="240" w:lineRule="auto"/>
                              <w:jc w:val="right"/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61FFF"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  <w:t xml:space="preserve">Youth Exchange </w:t>
                            </w:r>
                            <w:r w:rsidR="00A61FFF" w:rsidRPr="00A61FFF"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  <w:t>Chairperson</w:t>
                            </w:r>
                          </w:p>
                          <w:p w14:paraId="478C1E42" w14:textId="77777777" w:rsidR="00E953FD" w:rsidRPr="00A61FFF" w:rsidRDefault="00E953FD" w:rsidP="00E953FD">
                            <w:pPr>
                              <w:pStyle w:val="Telobesedila"/>
                              <w:spacing w:after="0" w:line="240" w:lineRule="auto"/>
                              <w:jc w:val="right"/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61FFF"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  <w:t>District 129 - Slovenia</w:t>
                            </w:r>
                          </w:p>
                          <w:p w14:paraId="65719CC5" w14:textId="77777777" w:rsidR="00E953FD" w:rsidRPr="00A61FFF" w:rsidRDefault="00E953FD" w:rsidP="00E953FD">
                            <w:pPr>
                              <w:pStyle w:val="Telobesedila"/>
                              <w:jc w:val="right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3A9E0" id="Text Box 317" o:spid="_x0000_s1031" type="#_x0000_t202" style="position:absolute;margin-left:0;margin-top:350.6pt;width:172.8pt;height:165.75pt;z-index:251673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" filled="f" stroked="f">
                <v:textbox style="mso-next-textbox:#Text Box 319" inset="0,0,0,0">
                  <w:txbxContent>
                    <w:p w14:paraId="0E289B39" w14:textId="77777777" w:rsidR="00E953FD" w:rsidRPr="00A61FFF" w:rsidRDefault="00E953FD" w:rsidP="00E953FD">
                      <w:pPr>
                        <w:pStyle w:val="Telobesedila"/>
                        <w:spacing w:after="0" w:line="240" w:lineRule="auto"/>
                        <w:jc w:val="both"/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</w:pPr>
                      <w:r w:rsidRPr="00A61FFF"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  <w:t>Dear Lions friends,</w:t>
                      </w:r>
                    </w:p>
                    <w:p w14:paraId="46D797AC" w14:textId="77777777" w:rsidR="00E953FD" w:rsidRPr="00A61FFF" w:rsidRDefault="00E953FD" w:rsidP="00E953FD">
                      <w:pPr>
                        <w:pStyle w:val="Telobesedila"/>
                        <w:spacing w:after="0" w:line="240" w:lineRule="auto"/>
                        <w:jc w:val="both"/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57E283A4" w14:textId="0D15A13E" w:rsidR="00E953FD" w:rsidRPr="00A61FFF" w:rsidRDefault="00E953FD" w:rsidP="00E953FD">
                      <w:pPr>
                        <w:pStyle w:val="Telobesedila"/>
                        <w:spacing w:after="0" w:line="240" w:lineRule="auto"/>
                        <w:jc w:val="both"/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</w:pPr>
                      <w:r w:rsidRPr="00A61FFF"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  <w:t xml:space="preserve">It is my great pleasure to </w:t>
                      </w:r>
                      <w:r w:rsidR="00A61FFF" w:rsidRPr="00A61FFF"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  <w:t>announce</w:t>
                      </w:r>
                      <w:r w:rsidRPr="00A61FFF"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  <w:t xml:space="preserve"> that Lions clubs of District 129 Slovenia will sponsor the 2</w:t>
                      </w:r>
                      <w:r w:rsidR="00A61FFF" w:rsidRPr="00A61FFF"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  <w:t>7</w:t>
                      </w:r>
                      <w:r w:rsidR="0032171E" w:rsidRPr="00A61FFF">
                        <w:rPr>
                          <w:rFonts w:cs="Arial"/>
                          <w:sz w:val="22"/>
                          <w:szCs w:val="22"/>
                          <w:vertAlign w:val="superscript"/>
                          <w:lang w:val="en-US"/>
                        </w:rPr>
                        <w:t>th</w:t>
                      </w:r>
                      <w:r w:rsidRPr="00A61FFF"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  <w:t xml:space="preserve"> Lions International Youth Camp “Catch the Rainbow” held in Slovenia. </w:t>
                      </w:r>
                    </w:p>
                    <w:p w14:paraId="27E10279" w14:textId="77777777" w:rsidR="00E953FD" w:rsidRPr="00A61FFF" w:rsidRDefault="00E953FD" w:rsidP="00E953FD">
                      <w:pPr>
                        <w:pStyle w:val="Telobesedila"/>
                        <w:spacing w:after="0" w:line="240" w:lineRule="auto"/>
                        <w:jc w:val="both"/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7E2891E7" w14:textId="77777777" w:rsidR="00E953FD" w:rsidRPr="00A61FFF" w:rsidRDefault="00E953FD" w:rsidP="00E953FD">
                      <w:pPr>
                        <w:pStyle w:val="Telobesedila"/>
                        <w:spacing w:line="240" w:lineRule="auto"/>
                        <w:jc w:val="both"/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</w:pPr>
                      <w:r w:rsidRPr="00A61FFF"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  <w:t>We expect young people from different countries. It will be great opportunity for them to make new friends, promote peace through Lionism and learn about Slovenia.</w:t>
                      </w:r>
                    </w:p>
                    <w:p w14:paraId="757242BA" w14:textId="1E6A9C36" w:rsidR="00E953FD" w:rsidRPr="00A61FFF" w:rsidRDefault="00E953FD" w:rsidP="00E953FD">
                      <w:pPr>
                        <w:pStyle w:val="Telobesedila"/>
                        <w:spacing w:after="0" w:line="240" w:lineRule="auto"/>
                        <w:jc w:val="both"/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</w:pPr>
                      <w:r w:rsidRPr="00A61FFF"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  <w:t xml:space="preserve">We, Lions of Slovenia, would be very happy if we </w:t>
                      </w:r>
                      <w:r w:rsidR="0032171E" w:rsidRPr="00A61FFF"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  <w:t>were</w:t>
                      </w:r>
                      <w:r w:rsidRPr="00A61FFF"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  <w:t xml:space="preserve"> able to host your youths in our country.</w:t>
                      </w:r>
                    </w:p>
                    <w:p w14:paraId="3B76C47E" w14:textId="78AECE2B" w:rsidR="00E953FD" w:rsidRPr="00A61FFF" w:rsidRDefault="00FC4CD6" w:rsidP="00E953FD">
                      <w:pPr>
                        <w:pStyle w:val="Telobesedila"/>
                        <w:spacing w:after="0" w:line="240" w:lineRule="auto"/>
                        <w:jc w:val="right"/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</w:pPr>
                      <w:r w:rsidRPr="00A61FFF"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  <w:t>Marko Kužner</w:t>
                      </w:r>
                      <w:r w:rsidR="00E953FD" w:rsidRPr="00A61FFF"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  <w:t>,</w:t>
                      </w:r>
                    </w:p>
                    <w:p w14:paraId="565CF767" w14:textId="13571803" w:rsidR="00E953FD" w:rsidRPr="00A61FFF" w:rsidRDefault="00E953FD" w:rsidP="00E953FD">
                      <w:pPr>
                        <w:pStyle w:val="Telobesedila"/>
                        <w:spacing w:after="0" w:line="240" w:lineRule="auto"/>
                        <w:jc w:val="right"/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</w:pPr>
                      <w:r w:rsidRPr="00A61FFF"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  <w:t xml:space="preserve">Youth Exchange </w:t>
                      </w:r>
                      <w:r w:rsidR="00A61FFF" w:rsidRPr="00A61FFF"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  <w:t>Chairperson</w:t>
                      </w:r>
                    </w:p>
                    <w:p w14:paraId="478C1E42" w14:textId="77777777" w:rsidR="00E953FD" w:rsidRPr="00A61FFF" w:rsidRDefault="00E953FD" w:rsidP="00E953FD">
                      <w:pPr>
                        <w:pStyle w:val="Telobesedila"/>
                        <w:spacing w:after="0" w:line="240" w:lineRule="auto"/>
                        <w:jc w:val="right"/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</w:pPr>
                      <w:r w:rsidRPr="00A61FFF"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  <w:t>District 129 - Slovenia</w:t>
                      </w:r>
                    </w:p>
                    <w:p w14:paraId="65719CC5" w14:textId="77777777" w:rsidR="00E953FD" w:rsidRPr="00A61FFF" w:rsidRDefault="00E953FD" w:rsidP="00E953FD">
                      <w:pPr>
                        <w:pStyle w:val="Telobesedila"/>
                        <w:jc w:val="right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3C5D183" w14:textId="77777777" w:rsidR="00E953FD" w:rsidRDefault="00E953FD" w:rsidP="00E953FD"/>
    <w:p w14:paraId="77035266" w14:textId="77777777" w:rsidR="00E953FD" w:rsidRDefault="00E953FD" w:rsidP="00E953FD"/>
    <w:p w14:paraId="557CFBA7" w14:textId="77777777" w:rsidR="00E953FD" w:rsidRDefault="00E953FD" w:rsidP="00E953FD"/>
    <w:p w14:paraId="36CF2563" w14:textId="77777777" w:rsidR="00E953FD" w:rsidRDefault="00E953FD" w:rsidP="00E953FD"/>
    <w:p w14:paraId="43DA1A23" w14:textId="77777777" w:rsidR="00E953FD" w:rsidRDefault="00E953FD" w:rsidP="00E953FD"/>
    <w:p w14:paraId="21297C05" w14:textId="77777777" w:rsidR="00E953FD" w:rsidRDefault="00E953FD" w:rsidP="00E953FD"/>
    <w:p w14:paraId="4F879459" w14:textId="728B4632" w:rsidR="00E953FD" w:rsidRDefault="00E953FD" w:rsidP="00E953FD"/>
    <w:p w14:paraId="1F52ED94" w14:textId="6B96AF68" w:rsidR="00E953FD" w:rsidRDefault="00E953FD" w:rsidP="00E953FD"/>
    <w:p w14:paraId="4B711909" w14:textId="6410EE63" w:rsidR="00E953FD" w:rsidRDefault="00FC4CD6" w:rsidP="00E953FD">
      <w:r>
        <w:rPr>
          <w:noProof/>
        </w:rPr>
        <w:drawing>
          <wp:anchor distT="0" distB="0" distL="114300" distR="114300" simplePos="0" relativeHeight="251687424" behindDoc="0" locked="0" layoutInCell="1" allowOverlap="1" wp14:anchorId="7840EB5B" wp14:editId="0F40D68D">
            <wp:simplePos x="0" y="0"/>
            <wp:positionH relativeFrom="margin">
              <wp:posOffset>3138055</wp:posOffset>
            </wp:positionH>
            <wp:positionV relativeFrom="paragraph">
              <wp:posOffset>6408</wp:posOffset>
            </wp:positionV>
            <wp:extent cx="1510145" cy="455339"/>
            <wp:effectExtent l="0" t="0" r="0" b="1905"/>
            <wp:wrapNone/>
            <wp:docPr id="746732299" name="Slika 1" descr="Slika, ki vsebuje besede skica, rokopis, besedilo, čr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32299" name="Slika 1" descr="Slika, ki vsebuje besede skica, rokopis, besedilo, črna&#10;&#10;Opis je samodejno ustvarj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145" cy="455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A590B" w14:textId="77777777" w:rsidR="00E953FD" w:rsidRDefault="00E953FD" w:rsidP="00E953FD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FBD4403" wp14:editId="2AE70A5F">
                <wp:simplePos x="0" y="0"/>
                <wp:positionH relativeFrom="page">
                  <wp:posOffset>457200</wp:posOffset>
                </wp:positionH>
                <wp:positionV relativeFrom="page">
                  <wp:posOffset>4000500</wp:posOffset>
                </wp:positionV>
                <wp:extent cx="4986020" cy="342900"/>
                <wp:effectExtent l="0" t="0" r="0" b="0"/>
                <wp:wrapNone/>
                <wp:docPr id="22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0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887F6" w14:textId="77777777" w:rsidR="00E953FD" w:rsidRPr="00FA4A33" w:rsidRDefault="00E953FD" w:rsidP="00E953FD">
                            <w:pPr>
                              <w:pStyle w:val="ArticleHeading"/>
                            </w:pPr>
                            <w:r>
                              <w:t>Introduction</w:t>
                            </w:r>
                          </w:p>
                          <w:p w14:paraId="63D4CFEB" w14:textId="77777777" w:rsidR="00E953FD" w:rsidRDefault="00E953FD" w:rsidP="00E953FD">
                            <w:pPr>
                              <w:rPr>
                                <w:color w:val="00336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D4403" id="Text Box 318" o:spid="_x0000_s1032" type="#_x0000_t202" style="position:absolute;margin-left:36pt;margin-top:315pt;width:392.6pt;height:27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" filled="f" stroked="f">
                <v:textbox inset="0,0,0,0">
                  <w:txbxContent>
                    <w:p w14:paraId="6F8887F6" w14:textId="77777777" w:rsidR="00E953FD" w:rsidRPr="00FA4A33" w:rsidRDefault="00E953FD" w:rsidP="00E953FD">
                      <w:pPr>
                        <w:pStyle w:val="ArticleHeading"/>
                      </w:pPr>
                      <w:r>
                        <w:t>Introduction</w:t>
                      </w:r>
                    </w:p>
                    <w:p w14:paraId="63D4CFEB" w14:textId="77777777" w:rsidR="00E953FD" w:rsidRDefault="00E953FD" w:rsidP="00E953FD">
                      <w:pPr>
                        <w:rPr>
                          <w:color w:val="00336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96CE9D" w14:textId="77777777" w:rsidR="00E953FD" w:rsidRDefault="00E953FD" w:rsidP="00E953FD"/>
    <w:p w14:paraId="07815227" w14:textId="77777777" w:rsidR="00E953FD" w:rsidRDefault="00E953FD" w:rsidP="00E953FD"/>
    <w:p w14:paraId="0739520D" w14:textId="123ACC45" w:rsidR="00E953FD" w:rsidRDefault="00E953FD" w:rsidP="00E953FD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C85ABD6" wp14:editId="36F092D2">
                <wp:simplePos x="0" y="0"/>
                <wp:positionH relativeFrom="page">
                  <wp:posOffset>2857500</wp:posOffset>
                </wp:positionH>
                <wp:positionV relativeFrom="page">
                  <wp:posOffset>4457700</wp:posOffset>
                </wp:positionV>
                <wp:extent cx="2194560" cy="1962150"/>
                <wp:effectExtent l="0" t="0" r="0" b="0"/>
                <wp:wrapNone/>
                <wp:docPr id="21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6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5ABD6" id="Text Box 319" o:spid="_x0000_s1040" type="#_x0000_t202" style="position:absolute;margin-left:225pt;margin-top:351pt;width:172.8pt;height:154.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</w:p>
    <w:p w14:paraId="3D0D72D2" w14:textId="45EF426F" w:rsidR="00E953FD" w:rsidRDefault="00331E8E" w:rsidP="00E953FD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BC85DCD" wp14:editId="06D47F02">
                <wp:simplePos x="0" y="0"/>
                <wp:positionH relativeFrom="margin">
                  <wp:align>left</wp:align>
                </wp:positionH>
                <wp:positionV relativeFrom="page">
                  <wp:posOffset>7131050</wp:posOffset>
                </wp:positionV>
                <wp:extent cx="2194560" cy="2120900"/>
                <wp:effectExtent l="0" t="0" r="15240" b="12700"/>
                <wp:wrapNone/>
                <wp:docPr id="30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8">
                        <w:txbxContent>
                          <w:p w14:paraId="6DF06487" w14:textId="77777777" w:rsidR="00E953FD" w:rsidRPr="00A61FFF" w:rsidRDefault="00E953FD" w:rsidP="00E953FD">
                            <w:pPr>
                              <w:pStyle w:val="Telobesedila"/>
                              <w:spacing w:line="240" w:lineRule="exact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61FFF">
                              <w:rPr>
                                <w:sz w:val="22"/>
                                <w:szCs w:val="22"/>
                                <w:lang w:val="en-US"/>
                              </w:rPr>
                              <w:t>Participants will:</w:t>
                            </w:r>
                          </w:p>
                          <w:p w14:paraId="3A4D7459" w14:textId="77777777" w:rsidR="00E953FD" w:rsidRPr="00A61FFF" w:rsidRDefault="00E953FD" w:rsidP="00E953FD">
                            <w:pPr>
                              <w:pStyle w:val="Telobesedila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="426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61FFF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Learn about Slovenia by visiting different regions and towns, get familiar with Slovenian history and culture, </w:t>
                            </w:r>
                            <w:proofErr w:type="gramStart"/>
                            <w:r w:rsidRPr="00A61FFF">
                              <w:rPr>
                                <w:sz w:val="22"/>
                                <w:szCs w:val="22"/>
                                <w:lang w:val="en-US"/>
                              </w:rPr>
                              <w:t>cuisine,…</w:t>
                            </w:r>
                            <w:proofErr w:type="gramEnd"/>
                          </w:p>
                          <w:p w14:paraId="487543FD" w14:textId="77777777" w:rsidR="00E953FD" w:rsidRPr="00A61FFF" w:rsidRDefault="00E953FD" w:rsidP="00E953FD">
                            <w:pPr>
                              <w:pStyle w:val="Telobesedila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="426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61FFF">
                              <w:rPr>
                                <w:sz w:val="22"/>
                                <w:szCs w:val="22"/>
                                <w:lang w:val="en-US"/>
                              </w:rPr>
                              <w:t>Participate in sport activities: hiking, rafting, swimming, beach volley.</w:t>
                            </w:r>
                          </w:p>
                          <w:p w14:paraId="55BE0997" w14:textId="77777777" w:rsidR="00E953FD" w:rsidRPr="00A61FFF" w:rsidRDefault="00E953FD" w:rsidP="00E953FD">
                            <w:pPr>
                              <w:pStyle w:val="Telobesedila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="426" w:hanging="284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61FFF">
                              <w:rPr>
                                <w:sz w:val="22"/>
                                <w:szCs w:val="22"/>
                                <w:lang w:val="en-US"/>
                              </w:rPr>
                              <w:t>Youth Exchange students represent their countries at “International Evening”</w:t>
                            </w:r>
                          </w:p>
                          <w:p w14:paraId="7682C709" w14:textId="77777777" w:rsidR="00E953FD" w:rsidRPr="00A61FFF" w:rsidRDefault="00E953FD" w:rsidP="00E953FD">
                            <w:pPr>
                              <w:pStyle w:val="Telobesedila"/>
                              <w:spacing w:line="240" w:lineRule="exact"/>
                              <w:jc w:val="both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85DCD" id="Text Box 313" o:spid="_x0000_s1034" type="#_x0000_t202" style="position:absolute;margin-left:0;margin-top:561.5pt;width:172.8pt;height:167pt;z-index:251668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" filled="f" stroked="f">
                <v:textbox style="mso-next-textbox:#Text Box 314" inset="0,0,0,0">
                  <w:txbxContent>
                    <w:p w14:paraId="6DF06487" w14:textId="77777777" w:rsidR="00E953FD" w:rsidRPr="00A61FFF" w:rsidRDefault="00E953FD" w:rsidP="00E953FD">
                      <w:pPr>
                        <w:pStyle w:val="Telobesedila"/>
                        <w:spacing w:line="240" w:lineRule="exact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A61FFF">
                        <w:rPr>
                          <w:sz w:val="22"/>
                          <w:szCs w:val="22"/>
                          <w:lang w:val="en-US"/>
                        </w:rPr>
                        <w:t>Participants will:</w:t>
                      </w:r>
                    </w:p>
                    <w:p w14:paraId="3A4D7459" w14:textId="77777777" w:rsidR="00E953FD" w:rsidRPr="00A61FFF" w:rsidRDefault="00E953FD" w:rsidP="00E953FD">
                      <w:pPr>
                        <w:pStyle w:val="Telobesedila"/>
                        <w:numPr>
                          <w:ilvl w:val="0"/>
                          <w:numId w:val="1"/>
                        </w:numPr>
                        <w:spacing w:line="240" w:lineRule="exact"/>
                        <w:ind w:left="426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A61FFF">
                        <w:rPr>
                          <w:sz w:val="22"/>
                          <w:szCs w:val="22"/>
                          <w:lang w:val="en-US"/>
                        </w:rPr>
                        <w:t xml:space="preserve">Learn about Slovenia by visiting different regions and towns, get familiar with Slovenian history and culture, </w:t>
                      </w:r>
                      <w:proofErr w:type="gramStart"/>
                      <w:r w:rsidRPr="00A61FFF">
                        <w:rPr>
                          <w:sz w:val="22"/>
                          <w:szCs w:val="22"/>
                          <w:lang w:val="en-US"/>
                        </w:rPr>
                        <w:t>cuisine,…</w:t>
                      </w:r>
                      <w:proofErr w:type="gramEnd"/>
                    </w:p>
                    <w:p w14:paraId="487543FD" w14:textId="77777777" w:rsidR="00E953FD" w:rsidRPr="00A61FFF" w:rsidRDefault="00E953FD" w:rsidP="00E953FD">
                      <w:pPr>
                        <w:pStyle w:val="Telobesedila"/>
                        <w:numPr>
                          <w:ilvl w:val="0"/>
                          <w:numId w:val="1"/>
                        </w:numPr>
                        <w:spacing w:line="240" w:lineRule="exact"/>
                        <w:ind w:left="426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A61FFF">
                        <w:rPr>
                          <w:sz w:val="22"/>
                          <w:szCs w:val="22"/>
                          <w:lang w:val="en-US"/>
                        </w:rPr>
                        <w:t>Participate in sport activities: hiking, rafting, swimming, beach volley.</w:t>
                      </w:r>
                    </w:p>
                    <w:p w14:paraId="55BE0997" w14:textId="77777777" w:rsidR="00E953FD" w:rsidRPr="00A61FFF" w:rsidRDefault="00E953FD" w:rsidP="00E953FD">
                      <w:pPr>
                        <w:pStyle w:val="Telobesedila"/>
                        <w:numPr>
                          <w:ilvl w:val="0"/>
                          <w:numId w:val="1"/>
                        </w:numPr>
                        <w:spacing w:line="240" w:lineRule="exact"/>
                        <w:ind w:left="426" w:hanging="284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A61FFF">
                        <w:rPr>
                          <w:sz w:val="22"/>
                          <w:szCs w:val="22"/>
                          <w:lang w:val="en-US"/>
                        </w:rPr>
                        <w:t>Youth Exchange students represent their countries at “International Evening”</w:t>
                      </w:r>
                    </w:p>
                    <w:p w14:paraId="7682C709" w14:textId="77777777" w:rsidR="00E953FD" w:rsidRPr="00A61FFF" w:rsidRDefault="00E953FD" w:rsidP="00E953FD">
                      <w:pPr>
                        <w:pStyle w:val="Telobesedila"/>
                        <w:spacing w:line="240" w:lineRule="exact"/>
                        <w:jc w:val="both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7FAC1AC" w14:textId="77777777" w:rsidR="00E953FD" w:rsidRDefault="00E953FD" w:rsidP="00E953FD"/>
    <w:p w14:paraId="79E4C616" w14:textId="77777777" w:rsidR="00E953FD" w:rsidRDefault="00E953FD" w:rsidP="00E953FD"/>
    <w:p w14:paraId="58903BB1" w14:textId="77777777" w:rsidR="00E953FD" w:rsidRDefault="00E953FD" w:rsidP="00E953FD"/>
    <w:p w14:paraId="304EDF53" w14:textId="77777777" w:rsidR="00E953FD" w:rsidRDefault="00E953FD" w:rsidP="00E953FD"/>
    <w:p w14:paraId="5CDA4DD0" w14:textId="77777777" w:rsidR="00E953FD" w:rsidRDefault="00E953FD" w:rsidP="00E953FD"/>
    <w:p w14:paraId="3DE81C86" w14:textId="77777777" w:rsidR="00E953FD" w:rsidRDefault="00E953FD" w:rsidP="00E953FD"/>
    <w:p w14:paraId="0C9B131B" w14:textId="77777777" w:rsidR="00E953FD" w:rsidRDefault="00E953FD" w:rsidP="00E953FD"/>
    <w:p w14:paraId="34389ECB" w14:textId="77777777" w:rsidR="00E953FD" w:rsidRDefault="00E953FD" w:rsidP="00E953FD"/>
    <w:p w14:paraId="7B309D1F" w14:textId="77777777" w:rsidR="00E953FD" w:rsidRDefault="00E953FD" w:rsidP="00E953FD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A45F171" wp14:editId="484C6327">
                <wp:simplePos x="0" y="0"/>
                <wp:positionH relativeFrom="page">
                  <wp:posOffset>5257800</wp:posOffset>
                </wp:positionH>
                <wp:positionV relativeFrom="page">
                  <wp:posOffset>6629400</wp:posOffset>
                </wp:positionV>
                <wp:extent cx="2184400" cy="312420"/>
                <wp:effectExtent l="0" t="0" r="0" b="190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39740" w14:textId="77777777" w:rsidR="00E953FD" w:rsidRPr="00FA2188" w:rsidRDefault="00E953FD" w:rsidP="00E953FD">
                            <w:pPr>
                              <w:pStyle w:val="ArticleHeading"/>
                            </w:pPr>
                            <w:r>
                              <w:t>Other information</w:t>
                            </w:r>
                          </w:p>
                          <w:p w14:paraId="349E43A0" w14:textId="77777777" w:rsidR="00E953FD" w:rsidRDefault="00E953FD" w:rsidP="00E953FD">
                            <w:pPr>
                              <w:rPr>
                                <w:color w:val="3366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5F171" id="Text Box 329" o:spid="_x0000_s1035" type="#_x0000_t202" style="position:absolute;margin-left:414pt;margin-top:522pt;width:172pt;height:24.6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" filled="f" stroked="f">
                <v:textbox inset="0,0,0,0">
                  <w:txbxContent>
                    <w:p w14:paraId="32139740" w14:textId="77777777" w:rsidR="00E953FD" w:rsidRPr="00FA2188" w:rsidRDefault="00E953FD" w:rsidP="00E953FD">
                      <w:pPr>
                        <w:pStyle w:val="ArticleHeading"/>
                      </w:pPr>
                      <w:r>
                        <w:t>Other information</w:t>
                      </w:r>
                    </w:p>
                    <w:p w14:paraId="349E43A0" w14:textId="77777777" w:rsidR="00E953FD" w:rsidRDefault="00E953FD" w:rsidP="00E953FD">
                      <w:pPr>
                        <w:rPr>
                          <w:color w:val="3366FF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584A69C" wp14:editId="3CF8878A">
                <wp:simplePos x="0" y="0"/>
                <wp:positionH relativeFrom="page">
                  <wp:posOffset>424180</wp:posOffset>
                </wp:positionH>
                <wp:positionV relativeFrom="page">
                  <wp:posOffset>6616700</wp:posOffset>
                </wp:positionV>
                <wp:extent cx="2184400" cy="312420"/>
                <wp:effectExtent l="0" t="0" r="1270" b="0"/>
                <wp:wrapNone/>
                <wp:docPr id="18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F884A" w14:textId="77777777" w:rsidR="00E953FD" w:rsidRPr="00FA2188" w:rsidRDefault="00E953FD" w:rsidP="00E953FD">
                            <w:pPr>
                              <w:pStyle w:val="ArticleHeading"/>
                            </w:pPr>
                            <w:r>
                              <w:t>Activities</w:t>
                            </w:r>
                          </w:p>
                          <w:p w14:paraId="5EFC4923" w14:textId="77777777" w:rsidR="00E953FD" w:rsidRDefault="00E953FD" w:rsidP="00E953FD">
                            <w:pPr>
                              <w:rPr>
                                <w:color w:val="3366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4A69C" id="Text Box 312" o:spid="_x0000_s1036" type="#_x0000_t202" style="position:absolute;margin-left:33.4pt;margin-top:521pt;width:172pt;height:24.6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" filled="f" stroked="f">
                <v:textbox inset="0,0,0,0">
                  <w:txbxContent>
                    <w:p w14:paraId="0F5F884A" w14:textId="77777777" w:rsidR="00E953FD" w:rsidRPr="00FA2188" w:rsidRDefault="00E953FD" w:rsidP="00E953FD">
                      <w:pPr>
                        <w:pStyle w:val="ArticleHeading"/>
                      </w:pPr>
                      <w:r>
                        <w:t>Activities</w:t>
                      </w:r>
                    </w:p>
                    <w:p w14:paraId="5EFC4923" w14:textId="77777777" w:rsidR="00E953FD" w:rsidRDefault="00E953FD" w:rsidP="00E953FD">
                      <w:pPr>
                        <w:rPr>
                          <w:color w:val="3366F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08A421" w14:textId="77777777" w:rsidR="00E953FD" w:rsidRDefault="00E953FD" w:rsidP="00E953FD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5747CF2" wp14:editId="00EA1228">
                <wp:simplePos x="0" y="0"/>
                <wp:positionH relativeFrom="page">
                  <wp:posOffset>2872105</wp:posOffset>
                </wp:positionH>
                <wp:positionV relativeFrom="page">
                  <wp:posOffset>6616700</wp:posOffset>
                </wp:positionV>
                <wp:extent cx="2184400" cy="312420"/>
                <wp:effectExtent l="0" t="0" r="1270" b="0"/>
                <wp:wrapNone/>
                <wp:docPr id="17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7C1DE" w14:textId="77777777" w:rsidR="00E953FD" w:rsidRPr="00FA2188" w:rsidRDefault="00E953FD" w:rsidP="00E953FD">
                            <w:pPr>
                              <w:pStyle w:val="ArticleHeading"/>
                            </w:pPr>
                            <w:r>
                              <w:t>Exchange period</w:t>
                            </w:r>
                          </w:p>
                          <w:p w14:paraId="74E55509" w14:textId="77777777" w:rsidR="00E953FD" w:rsidRDefault="00E953FD" w:rsidP="00E953FD">
                            <w:pPr>
                              <w:rPr>
                                <w:color w:val="3366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47CF2" id="Text Box 325" o:spid="_x0000_s1037" type="#_x0000_t202" style="position:absolute;margin-left:226.15pt;margin-top:521pt;width:172pt;height:24.6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" filled="f" stroked="f">
                <v:textbox inset="0,0,0,0">
                  <w:txbxContent>
                    <w:p w14:paraId="6D47C1DE" w14:textId="77777777" w:rsidR="00E953FD" w:rsidRPr="00FA2188" w:rsidRDefault="00E953FD" w:rsidP="00E953FD">
                      <w:pPr>
                        <w:pStyle w:val="ArticleHeading"/>
                      </w:pPr>
                      <w:r>
                        <w:t>Exchange period</w:t>
                      </w:r>
                    </w:p>
                    <w:p w14:paraId="74E55509" w14:textId="77777777" w:rsidR="00E953FD" w:rsidRDefault="00E953FD" w:rsidP="00E953FD">
                      <w:pPr>
                        <w:rPr>
                          <w:color w:val="3366F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8D2ED3" w14:textId="62C1F560" w:rsidR="00E953FD" w:rsidRDefault="00E953FD" w:rsidP="00E953FD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328B3000" wp14:editId="2F03F0A9">
                <wp:simplePos x="0" y="0"/>
                <wp:positionH relativeFrom="page">
                  <wp:posOffset>457200</wp:posOffset>
                </wp:positionH>
                <wp:positionV relativeFrom="page">
                  <wp:posOffset>9372600</wp:posOffset>
                </wp:positionV>
                <wp:extent cx="7086600" cy="228600"/>
                <wp:effectExtent l="0" t="0" r="0" b="0"/>
                <wp:wrapNone/>
                <wp:docPr id="15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228600"/>
                        </a:xfrm>
                        <a:prstGeom prst="rect">
                          <a:avLst/>
                        </a:prstGeom>
                        <a:solidFill>
                          <a:srgbClr val="66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D431B" w14:textId="77777777" w:rsidR="00E953FD" w:rsidRDefault="00E953FD" w:rsidP="00E953F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B3000" id="Text Box 315" o:spid="_x0000_s1038" type="#_x0000_t202" style="position:absolute;margin-left:36pt;margin-top:738pt;width:558pt;height:18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" fillcolor="#66707a" stroked="f" strokecolor="gray">
                <v:textbox inset="0,0,0,0">
                  <w:txbxContent>
                    <w:p w14:paraId="0CBD431B" w14:textId="77777777" w:rsidR="00E953FD" w:rsidRDefault="00E953FD" w:rsidP="00E953F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860835F" wp14:editId="499C9290">
                <wp:simplePos x="0" y="0"/>
                <wp:positionH relativeFrom="page">
                  <wp:posOffset>5257800</wp:posOffset>
                </wp:positionH>
                <wp:positionV relativeFrom="page">
                  <wp:posOffset>7086600</wp:posOffset>
                </wp:positionV>
                <wp:extent cx="2194560" cy="2120900"/>
                <wp:effectExtent l="0" t="0" r="0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A851C" w14:textId="77777777" w:rsidR="00E953FD" w:rsidRPr="00F019C3" w:rsidRDefault="00E953FD" w:rsidP="00E953FD">
                            <w:pPr>
                              <w:pStyle w:val="Telobesedila"/>
                              <w:spacing w:after="0" w:line="240" w:lineRule="exact"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  <w:r w:rsidRPr="00F019C3">
                              <w:rPr>
                                <w:sz w:val="20"/>
                                <w:lang w:val="en-US"/>
                              </w:rPr>
                              <w:t>Program is open for:</w:t>
                            </w:r>
                          </w:p>
                          <w:p w14:paraId="0E413959" w14:textId="77777777" w:rsidR="00E953FD" w:rsidRPr="00F019C3" w:rsidRDefault="00E953FD" w:rsidP="00E953FD">
                            <w:pPr>
                              <w:pStyle w:val="Telobesedila"/>
                              <w:spacing w:after="0" w:line="240" w:lineRule="exact"/>
                              <w:jc w:val="both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F019C3">
                              <w:rPr>
                                <w:b/>
                                <w:sz w:val="20"/>
                                <w:lang w:val="en-US"/>
                              </w:rPr>
                              <w:t>Male and Female; 18 – 2</w:t>
                            </w:r>
                            <w:r w:rsidR="00FF5B77">
                              <w:rPr>
                                <w:b/>
                                <w:sz w:val="20"/>
                                <w:lang w:val="en-US"/>
                              </w:rPr>
                              <w:t>4</w:t>
                            </w:r>
                            <w:r w:rsidRPr="00F019C3">
                              <w:rPr>
                                <w:b/>
                                <w:sz w:val="20"/>
                                <w:lang w:val="en-US"/>
                              </w:rPr>
                              <w:t xml:space="preserve"> years old</w:t>
                            </w:r>
                          </w:p>
                          <w:p w14:paraId="7741CB51" w14:textId="77777777" w:rsidR="00E953FD" w:rsidRPr="00F019C3" w:rsidRDefault="00E953FD" w:rsidP="00E953FD">
                            <w:pPr>
                              <w:pStyle w:val="Telobesedila"/>
                              <w:spacing w:after="0" w:line="240" w:lineRule="exact"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  <w:p w14:paraId="3221E746" w14:textId="77777777" w:rsidR="00E953FD" w:rsidRPr="00F019C3" w:rsidRDefault="00E953FD" w:rsidP="00E953FD">
                            <w:pPr>
                              <w:pStyle w:val="Telobesedila"/>
                              <w:spacing w:after="0" w:line="240" w:lineRule="exact"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  <w:r w:rsidRPr="00F019C3">
                              <w:rPr>
                                <w:sz w:val="20"/>
                                <w:lang w:val="en-US"/>
                              </w:rPr>
                              <w:t>Fee for transportation &amp; insurance:</w:t>
                            </w:r>
                          </w:p>
                          <w:p w14:paraId="59B24437" w14:textId="6594308C" w:rsidR="00E953FD" w:rsidRPr="00F019C3" w:rsidRDefault="0032171E" w:rsidP="00E953FD">
                            <w:pPr>
                              <w:pStyle w:val="Telobesedila"/>
                              <w:spacing w:after="0" w:line="240" w:lineRule="exact"/>
                              <w:jc w:val="both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lang w:val="en-US"/>
                              </w:rPr>
                              <w:t>1</w:t>
                            </w:r>
                            <w:r w:rsidR="00FC4CD6">
                              <w:rPr>
                                <w:b/>
                                <w:sz w:val="20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b/>
                                <w:sz w:val="20"/>
                                <w:lang w:val="en-US"/>
                              </w:rPr>
                              <w:t>0</w:t>
                            </w:r>
                            <w:r w:rsidR="00E953FD" w:rsidRPr="00F019C3">
                              <w:rPr>
                                <w:b/>
                                <w:sz w:val="20"/>
                                <w:lang w:val="en-US"/>
                              </w:rPr>
                              <w:t>,00 EUR</w:t>
                            </w:r>
                          </w:p>
                          <w:p w14:paraId="26EFDF61" w14:textId="77777777" w:rsidR="00E953FD" w:rsidRPr="00F019C3" w:rsidRDefault="00E953FD" w:rsidP="00E953FD">
                            <w:pPr>
                              <w:pStyle w:val="Telobesedila"/>
                              <w:spacing w:after="0" w:line="240" w:lineRule="exact"/>
                              <w:jc w:val="both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F019C3">
                              <w:rPr>
                                <w:sz w:val="20"/>
                                <w:lang w:val="en-US"/>
                              </w:rPr>
                              <w:t>All other costs will be covered by Lions District 129 – Slovenia.</w:t>
                            </w:r>
                          </w:p>
                          <w:p w14:paraId="5B594735" w14:textId="77777777" w:rsidR="00E953FD" w:rsidRPr="00F019C3" w:rsidRDefault="00E953FD" w:rsidP="00E953FD">
                            <w:pPr>
                              <w:pStyle w:val="Telobesedila"/>
                              <w:spacing w:after="0" w:line="240" w:lineRule="exact"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  <w:p w14:paraId="0B0D9439" w14:textId="77777777" w:rsidR="00E953FD" w:rsidRPr="00F019C3" w:rsidRDefault="00E953FD" w:rsidP="00E953FD">
                            <w:pPr>
                              <w:pStyle w:val="Telobesedila"/>
                              <w:spacing w:after="0" w:line="240" w:lineRule="exact"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  <w:r w:rsidRPr="00F019C3">
                              <w:rPr>
                                <w:sz w:val="20"/>
                                <w:lang w:val="en-US"/>
                              </w:rPr>
                              <w:t>Official language:</w:t>
                            </w:r>
                          </w:p>
                          <w:p w14:paraId="22FC0BA0" w14:textId="77777777" w:rsidR="00E953FD" w:rsidRPr="00F019C3" w:rsidRDefault="00E953FD" w:rsidP="00E953FD">
                            <w:pPr>
                              <w:pStyle w:val="Telobesedila"/>
                              <w:spacing w:after="0" w:line="240" w:lineRule="exact"/>
                              <w:jc w:val="both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F019C3">
                              <w:rPr>
                                <w:b/>
                                <w:sz w:val="20"/>
                                <w:lang w:val="en-US"/>
                              </w:rPr>
                              <w:t>English</w:t>
                            </w:r>
                          </w:p>
                          <w:p w14:paraId="3A56C674" w14:textId="77777777" w:rsidR="00E953FD" w:rsidRPr="00F019C3" w:rsidRDefault="00E953FD" w:rsidP="00E953FD">
                            <w:pPr>
                              <w:pStyle w:val="Telobesedila"/>
                              <w:spacing w:after="0" w:line="240" w:lineRule="exact"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  <w:p w14:paraId="2E081500" w14:textId="77777777" w:rsidR="00E953FD" w:rsidRPr="00F019C3" w:rsidRDefault="00E953FD" w:rsidP="00E953FD">
                            <w:pPr>
                              <w:pStyle w:val="Telobesedila"/>
                              <w:spacing w:after="0" w:line="240" w:lineRule="exact"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  <w:r w:rsidRPr="00F019C3">
                              <w:rPr>
                                <w:sz w:val="20"/>
                                <w:lang w:val="en-US"/>
                              </w:rPr>
                              <w:t>Other:</w:t>
                            </w:r>
                          </w:p>
                          <w:p w14:paraId="071A7812" w14:textId="77777777" w:rsidR="00E953FD" w:rsidRPr="00F019C3" w:rsidRDefault="00E953FD" w:rsidP="00E953FD">
                            <w:pPr>
                              <w:pStyle w:val="Telobesedila"/>
                              <w:spacing w:after="0" w:line="240" w:lineRule="exact"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  <w:r w:rsidRPr="00F019C3">
                              <w:rPr>
                                <w:sz w:val="20"/>
                                <w:lang w:val="en-US"/>
                              </w:rPr>
                              <w:t>Smoking and alcohol are restricted, (allowed in reasonable quantities).</w:t>
                            </w:r>
                          </w:p>
                          <w:p w14:paraId="1D7D0091" w14:textId="77777777" w:rsidR="00E953FD" w:rsidRPr="0047127D" w:rsidRDefault="00E953FD" w:rsidP="00E953FD">
                            <w:pPr>
                              <w:pStyle w:val="Telobesedila"/>
                              <w:spacing w:after="0" w:line="240" w:lineRule="exact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0835F" id="Text Box 330" o:spid="_x0000_s1039" type="#_x0000_t202" style="position:absolute;margin-left:414pt;margin-top:558pt;width:172.8pt;height:167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" filled="f" stroked="f">
                <v:textbox inset="0,0,0,0">
                  <w:txbxContent>
                    <w:p w14:paraId="242A851C" w14:textId="77777777" w:rsidR="00E953FD" w:rsidRPr="00F019C3" w:rsidRDefault="00E953FD" w:rsidP="00E953FD">
                      <w:pPr>
                        <w:pStyle w:val="Telobesedila"/>
                        <w:spacing w:after="0" w:line="240" w:lineRule="exact"/>
                        <w:jc w:val="both"/>
                        <w:rPr>
                          <w:sz w:val="20"/>
                          <w:lang w:val="en-US"/>
                        </w:rPr>
                      </w:pPr>
                      <w:r w:rsidRPr="00F019C3">
                        <w:rPr>
                          <w:sz w:val="20"/>
                          <w:lang w:val="en-US"/>
                        </w:rPr>
                        <w:t>Program is open for:</w:t>
                      </w:r>
                    </w:p>
                    <w:p w14:paraId="0E413959" w14:textId="77777777" w:rsidR="00E953FD" w:rsidRPr="00F019C3" w:rsidRDefault="00E953FD" w:rsidP="00E953FD">
                      <w:pPr>
                        <w:pStyle w:val="Telobesedila"/>
                        <w:spacing w:after="0" w:line="240" w:lineRule="exact"/>
                        <w:jc w:val="both"/>
                        <w:rPr>
                          <w:b/>
                          <w:sz w:val="20"/>
                          <w:lang w:val="en-US"/>
                        </w:rPr>
                      </w:pPr>
                      <w:r w:rsidRPr="00F019C3">
                        <w:rPr>
                          <w:b/>
                          <w:sz w:val="20"/>
                          <w:lang w:val="en-US"/>
                        </w:rPr>
                        <w:t>Male and Female; 18 – 2</w:t>
                      </w:r>
                      <w:r w:rsidR="00FF5B77">
                        <w:rPr>
                          <w:b/>
                          <w:sz w:val="20"/>
                          <w:lang w:val="en-US"/>
                        </w:rPr>
                        <w:t>4</w:t>
                      </w:r>
                      <w:r w:rsidRPr="00F019C3">
                        <w:rPr>
                          <w:b/>
                          <w:sz w:val="20"/>
                          <w:lang w:val="en-US"/>
                        </w:rPr>
                        <w:t xml:space="preserve"> years old</w:t>
                      </w:r>
                    </w:p>
                    <w:p w14:paraId="7741CB51" w14:textId="77777777" w:rsidR="00E953FD" w:rsidRPr="00F019C3" w:rsidRDefault="00E953FD" w:rsidP="00E953FD">
                      <w:pPr>
                        <w:pStyle w:val="Telobesedila"/>
                        <w:spacing w:after="0" w:line="240" w:lineRule="exact"/>
                        <w:jc w:val="both"/>
                        <w:rPr>
                          <w:sz w:val="20"/>
                          <w:lang w:val="en-US"/>
                        </w:rPr>
                      </w:pPr>
                    </w:p>
                    <w:p w14:paraId="3221E746" w14:textId="77777777" w:rsidR="00E953FD" w:rsidRPr="00F019C3" w:rsidRDefault="00E953FD" w:rsidP="00E953FD">
                      <w:pPr>
                        <w:pStyle w:val="Telobesedila"/>
                        <w:spacing w:after="0" w:line="240" w:lineRule="exact"/>
                        <w:jc w:val="both"/>
                        <w:rPr>
                          <w:sz w:val="20"/>
                          <w:lang w:val="en-US"/>
                        </w:rPr>
                      </w:pPr>
                      <w:r w:rsidRPr="00F019C3">
                        <w:rPr>
                          <w:sz w:val="20"/>
                          <w:lang w:val="en-US"/>
                        </w:rPr>
                        <w:t>Fee for transportation &amp; insurance:</w:t>
                      </w:r>
                    </w:p>
                    <w:p w14:paraId="59B24437" w14:textId="6594308C" w:rsidR="00E953FD" w:rsidRPr="00F019C3" w:rsidRDefault="0032171E" w:rsidP="00E953FD">
                      <w:pPr>
                        <w:pStyle w:val="Telobesedila"/>
                        <w:spacing w:after="0" w:line="240" w:lineRule="exact"/>
                        <w:jc w:val="both"/>
                        <w:rPr>
                          <w:b/>
                          <w:sz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lang w:val="en-US"/>
                        </w:rPr>
                        <w:t>1</w:t>
                      </w:r>
                      <w:r w:rsidR="00FC4CD6">
                        <w:rPr>
                          <w:b/>
                          <w:sz w:val="20"/>
                          <w:lang w:val="en-US"/>
                        </w:rPr>
                        <w:t>5</w:t>
                      </w:r>
                      <w:r>
                        <w:rPr>
                          <w:b/>
                          <w:sz w:val="20"/>
                          <w:lang w:val="en-US"/>
                        </w:rPr>
                        <w:t>0</w:t>
                      </w:r>
                      <w:r w:rsidR="00E953FD" w:rsidRPr="00F019C3">
                        <w:rPr>
                          <w:b/>
                          <w:sz w:val="20"/>
                          <w:lang w:val="en-US"/>
                        </w:rPr>
                        <w:t>,00 EUR</w:t>
                      </w:r>
                    </w:p>
                    <w:p w14:paraId="26EFDF61" w14:textId="77777777" w:rsidR="00E953FD" w:rsidRPr="00F019C3" w:rsidRDefault="00E953FD" w:rsidP="00E953FD">
                      <w:pPr>
                        <w:pStyle w:val="Telobesedila"/>
                        <w:spacing w:after="0" w:line="240" w:lineRule="exact"/>
                        <w:jc w:val="both"/>
                        <w:rPr>
                          <w:b/>
                          <w:sz w:val="20"/>
                          <w:lang w:val="en-US"/>
                        </w:rPr>
                      </w:pPr>
                      <w:r w:rsidRPr="00F019C3">
                        <w:rPr>
                          <w:sz w:val="20"/>
                          <w:lang w:val="en-US"/>
                        </w:rPr>
                        <w:t>All other costs will be covered by Lions District 129 – Slovenia.</w:t>
                      </w:r>
                    </w:p>
                    <w:p w14:paraId="5B594735" w14:textId="77777777" w:rsidR="00E953FD" w:rsidRPr="00F019C3" w:rsidRDefault="00E953FD" w:rsidP="00E953FD">
                      <w:pPr>
                        <w:pStyle w:val="Telobesedila"/>
                        <w:spacing w:after="0" w:line="240" w:lineRule="exact"/>
                        <w:jc w:val="both"/>
                        <w:rPr>
                          <w:sz w:val="20"/>
                          <w:lang w:val="en-US"/>
                        </w:rPr>
                      </w:pPr>
                    </w:p>
                    <w:p w14:paraId="0B0D9439" w14:textId="77777777" w:rsidR="00E953FD" w:rsidRPr="00F019C3" w:rsidRDefault="00E953FD" w:rsidP="00E953FD">
                      <w:pPr>
                        <w:pStyle w:val="Telobesedila"/>
                        <w:spacing w:after="0" w:line="240" w:lineRule="exact"/>
                        <w:jc w:val="both"/>
                        <w:rPr>
                          <w:sz w:val="20"/>
                          <w:lang w:val="en-US"/>
                        </w:rPr>
                      </w:pPr>
                      <w:r w:rsidRPr="00F019C3">
                        <w:rPr>
                          <w:sz w:val="20"/>
                          <w:lang w:val="en-US"/>
                        </w:rPr>
                        <w:t>Official language:</w:t>
                      </w:r>
                    </w:p>
                    <w:p w14:paraId="22FC0BA0" w14:textId="77777777" w:rsidR="00E953FD" w:rsidRPr="00F019C3" w:rsidRDefault="00E953FD" w:rsidP="00E953FD">
                      <w:pPr>
                        <w:pStyle w:val="Telobesedila"/>
                        <w:spacing w:after="0" w:line="240" w:lineRule="exact"/>
                        <w:jc w:val="both"/>
                        <w:rPr>
                          <w:b/>
                          <w:sz w:val="20"/>
                          <w:lang w:val="en-US"/>
                        </w:rPr>
                      </w:pPr>
                      <w:r w:rsidRPr="00F019C3">
                        <w:rPr>
                          <w:b/>
                          <w:sz w:val="20"/>
                          <w:lang w:val="en-US"/>
                        </w:rPr>
                        <w:t>English</w:t>
                      </w:r>
                    </w:p>
                    <w:p w14:paraId="3A56C674" w14:textId="77777777" w:rsidR="00E953FD" w:rsidRPr="00F019C3" w:rsidRDefault="00E953FD" w:rsidP="00E953FD">
                      <w:pPr>
                        <w:pStyle w:val="Telobesedila"/>
                        <w:spacing w:after="0" w:line="240" w:lineRule="exact"/>
                        <w:jc w:val="both"/>
                        <w:rPr>
                          <w:sz w:val="20"/>
                          <w:lang w:val="en-US"/>
                        </w:rPr>
                      </w:pPr>
                    </w:p>
                    <w:p w14:paraId="2E081500" w14:textId="77777777" w:rsidR="00E953FD" w:rsidRPr="00F019C3" w:rsidRDefault="00E953FD" w:rsidP="00E953FD">
                      <w:pPr>
                        <w:pStyle w:val="Telobesedila"/>
                        <w:spacing w:after="0" w:line="240" w:lineRule="exact"/>
                        <w:jc w:val="both"/>
                        <w:rPr>
                          <w:sz w:val="20"/>
                          <w:lang w:val="en-US"/>
                        </w:rPr>
                      </w:pPr>
                      <w:r w:rsidRPr="00F019C3">
                        <w:rPr>
                          <w:sz w:val="20"/>
                          <w:lang w:val="en-US"/>
                        </w:rPr>
                        <w:t>Other:</w:t>
                      </w:r>
                    </w:p>
                    <w:p w14:paraId="071A7812" w14:textId="77777777" w:rsidR="00E953FD" w:rsidRPr="00F019C3" w:rsidRDefault="00E953FD" w:rsidP="00E953FD">
                      <w:pPr>
                        <w:pStyle w:val="Telobesedila"/>
                        <w:spacing w:after="0" w:line="240" w:lineRule="exact"/>
                        <w:jc w:val="both"/>
                        <w:rPr>
                          <w:sz w:val="20"/>
                          <w:lang w:val="en-US"/>
                        </w:rPr>
                      </w:pPr>
                      <w:r w:rsidRPr="00F019C3">
                        <w:rPr>
                          <w:sz w:val="20"/>
                          <w:lang w:val="en-US"/>
                        </w:rPr>
                        <w:t>Smoking and alcohol are restricted, (allowed in reasonable quantities).</w:t>
                      </w:r>
                    </w:p>
                    <w:p w14:paraId="1D7D0091" w14:textId="77777777" w:rsidR="00E953FD" w:rsidRPr="0047127D" w:rsidRDefault="00E953FD" w:rsidP="00E953FD">
                      <w:pPr>
                        <w:pStyle w:val="Telobesedila"/>
                        <w:spacing w:after="0" w:line="240" w:lineRule="exact"/>
                        <w:jc w:val="both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6AF859B" wp14:editId="76435997">
                <wp:simplePos x="0" y="0"/>
                <wp:positionH relativeFrom="page">
                  <wp:posOffset>2844800</wp:posOffset>
                </wp:positionH>
                <wp:positionV relativeFrom="page">
                  <wp:posOffset>7133590</wp:posOffset>
                </wp:positionV>
                <wp:extent cx="2194560" cy="2120900"/>
                <wp:effectExtent l="0" t="0" r="0" b="3810"/>
                <wp:wrapNone/>
                <wp:docPr id="29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7024D" w14:textId="37AAB6FD" w:rsidR="00E953FD" w:rsidRPr="00A61FFF" w:rsidRDefault="00E953FD" w:rsidP="00E953FD">
                            <w:pPr>
                              <w:pStyle w:val="Telobesedila"/>
                              <w:spacing w:line="240" w:lineRule="exact"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  <w:r w:rsidRPr="00A61FFF">
                              <w:rPr>
                                <w:sz w:val="20"/>
                                <w:lang w:val="en-US"/>
                              </w:rPr>
                              <w:t>2</w:t>
                            </w:r>
                            <w:r w:rsidR="00A61FFF" w:rsidRPr="00A61FFF">
                              <w:rPr>
                                <w:sz w:val="20"/>
                                <w:lang w:val="en-US"/>
                              </w:rPr>
                              <w:t>7</w:t>
                            </w:r>
                            <w:r w:rsidR="0032171E" w:rsidRPr="00A61FFF">
                              <w:rPr>
                                <w:sz w:val="2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A61FFF">
                              <w:rPr>
                                <w:sz w:val="20"/>
                                <w:lang w:val="en-US"/>
                              </w:rPr>
                              <w:t xml:space="preserve"> Lions Youth Camp of District 129 Catch the Rainbow”:</w:t>
                            </w:r>
                          </w:p>
                          <w:p w14:paraId="0D7FF893" w14:textId="77777777" w:rsidR="00E953FD" w:rsidRPr="00A61FFF" w:rsidRDefault="00E953FD" w:rsidP="00E953FD">
                            <w:pPr>
                              <w:pStyle w:val="Telobesedila"/>
                              <w:spacing w:after="0" w:line="240" w:lineRule="exact"/>
                              <w:jc w:val="both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A61FFF">
                              <w:rPr>
                                <w:b/>
                                <w:sz w:val="20"/>
                                <w:lang w:val="en-US"/>
                              </w:rPr>
                              <w:t>Will be held in: Slovenia</w:t>
                            </w:r>
                          </w:p>
                          <w:p w14:paraId="016FE684" w14:textId="2AC5390A" w:rsidR="00E953FD" w:rsidRPr="00A61FFF" w:rsidRDefault="00E953FD" w:rsidP="00E953FD">
                            <w:pPr>
                              <w:pStyle w:val="Telobesedila"/>
                              <w:spacing w:line="240" w:lineRule="exact"/>
                              <w:jc w:val="both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A61FFF">
                              <w:rPr>
                                <w:b/>
                                <w:sz w:val="20"/>
                                <w:lang w:val="en-US"/>
                              </w:rPr>
                              <w:t xml:space="preserve">Between: </w:t>
                            </w:r>
                            <w:r w:rsidR="00A61FFF" w:rsidRPr="00A61FFF">
                              <w:rPr>
                                <w:b/>
                                <w:sz w:val="20"/>
                                <w:lang w:val="en-US"/>
                              </w:rPr>
                              <w:t>25</w:t>
                            </w:r>
                            <w:r w:rsidRPr="00A61FFF">
                              <w:rPr>
                                <w:b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="00A61FFF" w:rsidRPr="00A61FFF">
                              <w:rPr>
                                <w:b/>
                                <w:sz w:val="20"/>
                                <w:lang w:val="en-US"/>
                              </w:rPr>
                              <w:t xml:space="preserve">July </w:t>
                            </w:r>
                            <w:r w:rsidRPr="00A61FFF">
                              <w:rPr>
                                <w:b/>
                                <w:sz w:val="20"/>
                                <w:lang w:val="en-US"/>
                              </w:rPr>
                              <w:t xml:space="preserve">and </w:t>
                            </w:r>
                            <w:r w:rsidR="00A61FFF" w:rsidRPr="00A61FFF">
                              <w:rPr>
                                <w:b/>
                                <w:sz w:val="20"/>
                                <w:lang w:val="en-US"/>
                              </w:rPr>
                              <w:t>4 August 2025</w:t>
                            </w:r>
                          </w:p>
                          <w:p w14:paraId="3CEB0888" w14:textId="77777777" w:rsidR="00E953FD" w:rsidRPr="00A61FFF" w:rsidRDefault="00E953FD" w:rsidP="00E953FD">
                            <w:pPr>
                              <w:pStyle w:val="Telobesedila"/>
                              <w:spacing w:line="240" w:lineRule="exact"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  <w:r w:rsidRPr="00A61FFF">
                              <w:rPr>
                                <w:sz w:val="20"/>
                                <w:lang w:val="en-US"/>
                              </w:rPr>
                              <w:t xml:space="preserve">Family hosting for participants from </w:t>
                            </w:r>
                            <w:r w:rsidRPr="00A61FFF">
                              <w:rPr>
                                <w:b/>
                                <w:sz w:val="20"/>
                                <w:lang w:val="en-US"/>
                              </w:rPr>
                              <w:t>European countries will be arranged for 1 week before camp</w:t>
                            </w:r>
                            <w:r w:rsidRPr="00A61FFF">
                              <w:rPr>
                                <w:sz w:val="20"/>
                                <w:lang w:val="en-US"/>
                              </w:rPr>
                              <w:t>.</w:t>
                            </w:r>
                          </w:p>
                          <w:p w14:paraId="1FB31430" w14:textId="77777777" w:rsidR="00E953FD" w:rsidRPr="00A61FFF" w:rsidRDefault="00E953FD" w:rsidP="00E953FD">
                            <w:pPr>
                              <w:pStyle w:val="Telobesedila"/>
                              <w:spacing w:line="240" w:lineRule="exact"/>
                              <w:jc w:val="both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A61FFF">
                              <w:rPr>
                                <w:sz w:val="20"/>
                                <w:lang w:val="en-US"/>
                              </w:rPr>
                              <w:t xml:space="preserve">Family hosting for participants from the </w:t>
                            </w:r>
                            <w:proofErr w:type="gramStart"/>
                            <w:r w:rsidRPr="00A61FFF">
                              <w:rPr>
                                <w:b/>
                                <w:sz w:val="20"/>
                                <w:lang w:val="en-US"/>
                              </w:rPr>
                              <w:t>Non- European</w:t>
                            </w:r>
                            <w:proofErr w:type="gramEnd"/>
                            <w:r w:rsidRPr="00A61FFF">
                              <w:rPr>
                                <w:b/>
                                <w:sz w:val="20"/>
                                <w:lang w:val="en-US"/>
                              </w:rPr>
                              <w:t xml:space="preserve"> countries will be arranged for 2 weeks </w:t>
                            </w:r>
                            <w:r w:rsidR="00DF6A95" w:rsidRPr="00A61FFF">
                              <w:rPr>
                                <w:b/>
                                <w:sz w:val="20"/>
                                <w:lang w:val="en-US"/>
                              </w:rPr>
                              <w:t xml:space="preserve">before or </w:t>
                            </w:r>
                            <w:r w:rsidRPr="00A61FFF">
                              <w:rPr>
                                <w:b/>
                                <w:sz w:val="20"/>
                                <w:lang w:val="en-US"/>
                              </w:rPr>
                              <w:t>after the camp</w:t>
                            </w:r>
                            <w:r w:rsidR="00DF6A95" w:rsidRPr="00A61FFF">
                              <w:rPr>
                                <w:b/>
                                <w:sz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F859B" id="Text Box 326" o:spid="_x0000_s1040" type="#_x0000_t202" style="position:absolute;margin-left:224pt;margin-top:561.7pt;width:172.8pt;height:167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" filled="f" stroked="f">
                <v:textbox inset="0,0,0,0">
                  <w:txbxContent>
                    <w:p w14:paraId="02D7024D" w14:textId="37AAB6FD" w:rsidR="00E953FD" w:rsidRPr="00A61FFF" w:rsidRDefault="00E953FD" w:rsidP="00E953FD">
                      <w:pPr>
                        <w:pStyle w:val="Telobesedila"/>
                        <w:spacing w:line="240" w:lineRule="exact"/>
                        <w:jc w:val="both"/>
                        <w:rPr>
                          <w:sz w:val="20"/>
                          <w:lang w:val="en-US"/>
                        </w:rPr>
                      </w:pPr>
                      <w:r w:rsidRPr="00A61FFF">
                        <w:rPr>
                          <w:sz w:val="20"/>
                          <w:lang w:val="en-US"/>
                        </w:rPr>
                        <w:t>2</w:t>
                      </w:r>
                      <w:r w:rsidR="00A61FFF" w:rsidRPr="00A61FFF">
                        <w:rPr>
                          <w:sz w:val="20"/>
                          <w:lang w:val="en-US"/>
                        </w:rPr>
                        <w:t>7</w:t>
                      </w:r>
                      <w:r w:rsidR="0032171E" w:rsidRPr="00A61FFF">
                        <w:rPr>
                          <w:sz w:val="20"/>
                          <w:vertAlign w:val="superscript"/>
                          <w:lang w:val="en-US"/>
                        </w:rPr>
                        <w:t>th</w:t>
                      </w:r>
                      <w:r w:rsidRPr="00A61FFF">
                        <w:rPr>
                          <w:sz w:val="20"/>
                          <w:lang w:val="en-US"/>
                        </w:rPr>
                        <w:t xml:space="preserve"> Lions Youth Camp of District 129 Catch the Rainbow”:</w:t>
                      </w:r>
                    </w:p>
                    <w:p w14:paraId="0D7FF893" w14:textId="77777777" w:rsidR="00E953FD" w:rsidRPr="00A61FFF" w:rsidRDefault="00E953FD" w:rsidP="00E953FD">
                      <w:pPr>
                        <w:pStyle w:val="Telobesedila"/>
                        <w:spacing w:after="0" w:line="240" w:lineRule="exact"/>
                        <w:jc w:val="both"/>
                        <w:rPr>
                          <w:b/>
                          <w:sz w:val="20"/>
                          <w:lang w:val="en-US"/>
                        </w:rPr>
                      </w:pPr>
                      <w:r w:rsidRPr="00A61FFF">
                        <w:rPr>
                          <w:b/>
                          <w:sz w:val="20"/>
                          <w:lang w:val="en-US"/>
                        </w:rPr>
                        <w:t>Will be held in: Slovenia</w:t>
                      </w:r>
                    </w:p>
                    <w:p w14:paraId="016FE684" w14:textId="2AC5390A" w:rsidR="00E953FD" w:rsidRPr="00A61FFF" w:rsidRDefault="00E953FD" w:rsidP="00E953FD">
                      <w:pPr>
                        <w:pStyle w:val="Telobesedila"/>
                        <w:spacing w:line="240" w:lineRule="exact"/>
                        <w:jc w:val="both"/>
                        <w:rPr>
                          <w:b/>
                          <w:sz w:val="20"/>
                          <w:lang w:val="en-US"/>
                        </w:rPr>
                      </w:pPr>
                      <w:r w:rsidRPr="00A61FFF">
                        <w:rPr>
                          <w:b/>
                          <w:sz w:val="20"/>
                          <w:lang w:val="en-US"/>
                        </w:rPr>
                        <w:t xml:space="preserve">Between: </w:t>
                      </w:r>
                      <w:r w:rsidR="00A61FFF" w:rsidRPr="00A61FFF">
                        <w:rPr>
                          <w:b/>
                          <w:sz w:val="20"/>
                          <w:lang w:val="en-US"/>
                        </w:rPr>
                        <w:t>25</w:t>
                      </w:r>
                      <w:r w:rsidRPr="00A61FFF">
                        <w:rPr>
                          <w:b/>
                          <w:sz w:val="20"/>
                          <w:lang w:val="en-US"/>
                        </w:rPr>
                        <w:t xml:space="preserve"> </w:t>
                      </w:r>
                      <w:r w:rsidR="00A61FFF" w:rsidRPr="00A61FFF">
                        <w:rPr>
                          <w:b/>
                          <w:sz w:val="20"/>
                          <w:lang w:val="en-US"/>
                        </w:rPr>
                        <w:t xml:space="preserve">July </w:t>
                      </w:r>
                      <w:r w:rsidRPr="00A61FFF">
                        <w:rPr>
                          <w:b/>
                          <w:sz w:val="20"/>
                          <w:lang w:val="en-US"/>
                        </w:rPr>
                        <w:t xml:space="preserve">and </w:t>
                      </w:r>
                      <w:r w:rsidR="00A61FFF" w:rsidRPr="00A61FFF">
                        <w:rPr>
                          <w:b/>
                          <w:sz w:val="20"/>
                          <w:lang w:val="en-US"/>
                        </w:rPr>
                        <w:t>4 August 2025</w:t>
                      </w:r>
                    </w:p>
                    <w:p w14:paraId="3CEB0888" w14:textId="77777777" w:rsidR="00E953FD" w:rsidRPr="00A61FFF" w:rsidRDefault="00E953FD" w:rsidP="00E953FD">
                      <w:pPr>
                        <w:pStyle w:val="Telobesedila"/>
                        <w:spacing w:line="240" w:lineRule="exact"/>
                        <w:jc w:val="both"/>
                        <w:rPr>
                          <w:sz w:val="20"/>
                          <w:lang w:val="en-US"/>
                        </w:rPr>
                      </w:pPr>
                      <w:r w:rsidRPr="00A61FFF">
                        <w:rPr>
                          <w:sz w:val="20"/>
                          <w:lang w:val="en-US"/>
                        </w:rPr>
                        <w:t xml:space="preserve">Family hosting for participants from </w:t>
                      </w:r>
                      <w:r w:rsidRPr="00A61FFF">
                        <w:rPr>
                          <w:b/>
                          <w:sz w:val="20"/>
                          <w:lang w:val="en-US"/>
                        </w:rPr>
                        <w:t>European countries will be arranged for 1 week before camp</w:t>
                      </w:r>
                      <w:r w:rsidRPr="00A61FFF">
                        <w:rPr>
                          <w:sz w:val="20"/>
                          <w:lang w:val="en-US"/>
                        </w:rPr>
                        <w:t>.</w:t>
                      </w:r>
                    </w:p>
                    <w:p w14:paraId="1FB31430" w14:textId="77777777" w:rsidR="00E953FD" w:rsidRPr="00A61FFF" w:rsidRDefault="00E953FD" w:rsidP="00E953FD">
                      <w:pPr>
                        <w:pStyle w:val="Telobesedila"/>
                        <w:spacing w:line="240" w:lineRule="exact"/>
                        <w:jc w:val="both"/>
                        <w:rPr>
                          <w:b/>
                          <w:sz w:val="20"/>
                          <w:lang w:val="en-US"/>
                        </w:rPr>
                      </w:pPr>
                      <w:r w:rsidRPr="00A61FFF">
                        <w:rPr>
                          <w:sz w:val="20"/>
                          <w:lang w:val="en-US"/>
                        </w:rPr>
                        <w:t xml:space="preserve">Family hosting for participants from the </w:t>
                      </w:r>
                      <w:proofErr w:type="gramStart"/>
                      <w:r w:rsidRPr="00A61FFF">
                        <w:rPr>
                          <w:b/>
                          <w:sz w:val="20"/>
                          <w:lang w:val="en-US"/>
                        </w:rPr>
                        <w:t>Non- European</w:t>
                      </w:r>
                      <w:proofErr w:type="gramEnd"/>
                      <w:r w:rsidRPr="00A61FFF">
                        <w:rPr>
                          <w:b/>
                          <w:sz w:val="20"/>
                          <w:lang w:val="en-US"/>
                        </w:rPr>
                        <w:t xml:space="preserve"> countries will be arranged for 2 weeks </w:t>
                      </w:r>
                      <w:r w:rsidR="00DF6A95" w:rsidRPr="00A61FFF">
                        <w:rPr>
                          <w:b/>
                          <w:sz w:val="20"/>
                          <w:lang w:val="en-US"/>
                        </w:rPr>
                        <w:t xml:space="preserve">before or </w:t>
                      </w:r>
                      <w:r w:rsidRPr="00A61FFF">
                        <w:rPr>
                          <w:b/>
                          <w:sz w:val="20"/>
                          <w:lang w:val="en-US"/>
                        </w:rPr>
                        <w:t>after the camp</w:t>
                      </w:r>
                      <w:r w:rsidR="00DF6A95" w:rsidRPr="00A61FFF">
                        <w:rPr>
                          <w:b/>
                          <w:sz w:val="20"/>
                          <w:lang w:val="en-US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6BA4286" wp14:editId="1296EA3F">
                <wp:simplePos x="0" y="0"/>
                <wp:positionH relativeFrom="page">
                  <wp:posOffset>2814320</wp:posOffset>
                </wp:positionH>
                <wp:positionV relativeFrom="page">
                  <wp:posOffset>7112000</wp:posOffset>
                </wp:positionV>
                <wp:extent cx="2194560" cy="1600200"/>
                <wp:effectExtent l="4445" t="0" r="1270" b="3175"/>
                <wp:wrapNone/>
                <wp:docPr id="31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8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02B2B" id="Text Box 314" o:spid="_x0000_s1050" type="#_x0000_t202" style="position:absolute;margin-left:221.6pt;margin-top:560pt;width:172.8pt;height:126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2A5307A" wp14:editId="56419DFF">
                <wp:simplePos x="0" y="0"/>
                <wp:positionH relativeFrom="page">
                  <wp:posOffset>5469890</wp:posOffset>
                </wp:positionH>
                <wp:positionV relativeFrom="page">
                  <wp:posOffset>8575040</wp:posOffset>
                </wp:positionV>
                <wp:extent cx="1680210" cy="365760"/>
                <wp:effectExtent l="2540" t="2540" r="3175" b="3175"/>
                <wp:wrapNone/>
                <wp:docPr id="32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21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602EB" w14:textId="77777777" w:rsidR="00E953FD" w:rsidRPr="00DC0E9C" w:rsidRDefault="00E953FD" w:rsidP="00E953F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5307A" id="Text Box 320" o:spid="_x0000_s1042" type="#_x0000_t202" style="position:absolute;margin-left:430.7pt;margin-top:675.2pt;width:132.3pt;height:28.8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" filled="f" stroked="f">
                <v:textbox inset="0,0,0,0">
                  <w:txbxContent>
                    <w:p w14:paraId="20C602EB" w14:textId="77777777" w:rsidR="00E953FD" w:rsidRPr="00DC0E9C" w:rsidRDefault="00E953FD" w:rsidP="00E953FD"/>
                  </w:txbxContent>
                </v:textbox>
                <w10:wrap anchorx="page" anchory="page"/>
              </v:shape>
            </w:pict>
          </mc:Fallback>
        </mc:AlternateContent>
      </w:r>
    </w:p>
    <w:p w14:paraId="3C4A2E44" w14:textId="712EE494" w:rsidR="00136E72" w:rsidRDefault="004C2279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EC72B86" wp14:editId="26407D82">
                <wp:simplePos x="0" y="0"/>
                <wp:positionH relativeFrom="page">
                  <wp:posOffset>2057400</wp:posOffset>
                </wp:positionH>
                <wp:positionV relativeFrom="page">
                  <wp:posOffset>9443027</wp:posOffset>
                </wp:positionV>
                <wp:extent cx="5257800" cy="228600"/>
                <wp:effectExtent l="0" t="0" r="0" b="0"/>
                <wp:wrapNone/>
                <wp:docPr id="16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997D0" w14:textId="77777777" w:rsidR="00E953FD" w:rsidRPr="00B03C71" w:rsidRDefault="00E953FD" w:rsidP="00E953FD">
                            <w:pPr>
                              <w:pStyle w:val="VolumeNumber"/>
                              <w:rPr>
                                <w:rFonts w:ascii="MS Shell Dlg" w:hAnsi="MS Shell Dlg" w:cs="MS Shell Dlg"/>
                                <w:color w:val="auto"/>
                                <w:sz w:val="17"/>
                                <w:szCs w:val="17"/>
                              </w:rPr>
                            </w:pPr>
                            <w:r>
                              <w:t>Lions Youth Exchange Program – Catch the Rainbow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72B86" id="Text Box 323" o:spid="_x0000_s1043" type="#_x0000_t202" style="position:absolute;margin-left:162pt;margin-top:743.55pt;width:414pt;height:18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" filled="f" stroked="f">
                <v:textbox inset="0,0,0,0">
                  <w:txbxContent>
                    <w:p w14:paraId="11C997D0" w14:textId="77777777" w:rsidR="00E953FD" w:rsidRPr="00B03C71" w:rsidRDefault="00E953FD" w:rsidP="00E953FD">
                      <w:pPr>
                        <w:pStyle w:val="VolumeNumber"/>
                        <w:rPr>
                          <w:rFonts w:ascii="MS Shell Dlg" w:hAnsi="MS Shell Dlg" w:cs="MS Shell Dlg"/>
                          <w:color w:val="auto"/>
                          <w:sz w:val="17"/>
                          <w:szCs w:val="17"/>
                        </w:rPr>
                      </w:pPr>
                      <w:r>
                        <w:t>Lions Youth Exchange Program – Catch the Rainbow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53FD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E572C22" wp14:editId="6144EECA">
                <wp:simplePos x="0" y="0"/>
                <wp:positionH relativeFrom="page">
                  <wp:posOffset>2171700</wp:posOffset>
                </wp:positionH>
                <wp:positionV relativeFrom="page">
                  <wp:posOffset>9667875</wp:posOffset>
                </wp:positionV>
                <wp:extent cx="5229225" cy="228600"/>
                <wp:effectExtent l="0" t="0" r="0" b="0"/>
                <wp:wrapNone/>
                <wp:docPr id="33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5DF2F" w14:textId="77777777" w:rsidR="00E953FD" w:rsidRPr="00B03C71" w:rsidRDefault="00E953FD" w:rsidP="00E953FD">
                            <w:pPr>
                              <w:pStyle w:val="VolumeNumber"/>
                              <w:rPr>
                                <w:rFonts w:ascii="MS Shell Dlg" w:hAnsi="MS Shell Dlg" w:cs="MS Shell Dlg"/>
                                <w:color w:val="auto"/>
                                <w:sz w:val="17"/>
                                <w:szCs w:val="17"/>
                              </w:rPr>
                            </w:pPr>
                            <w:r>
                              <w:t xml:space="preserve">Lions Youth Exchange Program – District 129 – </w:t>
                            </w:r>
                            <w:smartTag w:uri="urn:schemas-microsoft-com:office:smarttags" w:element="place">
                              <w:smartTag w:uri="urn:schemas-microsoft-com:office:smarttags" w:element="country-region">
                                <w:r>
                                  <w:t>Slovenia</w:t>
                                </w:r>
                              </w:smartTag>
                            </w:smartTag>
                            <w:r>
                              <w:t xml:space="preserve"> – Acceptance letter</w:t>
                            </w:r>
                          </w:p>
                          <w:p w14:paraId="4D4FC1A0" w14:textId="77777777" w:rsidR="00E953FD" w:rsidRPr="00B03C71" w:rsidRDefault="00E953FD" w:rsidP="00E953FD">
                            <w:pPr>
                              <w:pStyle w:val="VolumeNumber"/>
                              <w:rPr>
                                <w:color w:val="00336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72C22" id="Text Box 328" o:spid="_x0000_s1044" type="#_x0000_t202" style="position:absolute;margin-left:171pt;margin-top:761.25pt;width:411.75pt;height:18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" filled="f" stroked="f">
                <v:textbox inset="0,0,0,0">
                  <w:txbxContent>
                    <w:p w14:paraId="0505DF2F" w14:textId="77777777" w:rsidR="00E953FD" w:rsidRPr="00B03C71" w:rsidRDefault="00E953FD" w:rsidP="00E953FD">
                      <w:pPr>
                        <w:pStyle w:val="VolumeNumber"/>
                        <w:rPr>
                          <w:rFonts w:ascii="MS Shell Dlg" w:hAnsi="MS Shell Dlg" w:cs="MS Shell Dlg"/>
                          <w:color w:val="auto"/>
                          <w:sz w:val="17"/>
                          <w:szCs w:val="17"/>
                        </w:rPr>
                      </w:pPr>
                      <w:r>
                        <w:t xml:space="preserve">Lions Youth Exchange Program – District 129 – </w:t>
                      </w:r>
                      <w:smartTag w:uri="urn:schemas-microsoft-com:office:smarttags" w:element="place">
                        <w:smartTag w:uri="urn:schemas-microsoft-com:office:smarttags" w:element="country-region">
                          <w:r>
                            <w:t>Slovenia</w:t>
                          </w:r>
                        </w:smartTag>
                      </w:smartTag>
                      <w:r>
                        <w:t xml:space="preserve"> – Acceptance letter</w:t>
                      </w:r>
                    </w:p>
                    <w:p w14:paraId="4D4FC1A0" w14:textId="77777777" w:rsidR="00E953FD" w:rsidRPr="00B03C71" w:rsidRDefault="00E953FD" w:rsidP="00E953FD">
                      <w:pPr>
                        <w:pStyle w:val="VolumeNumber"/>
                        <w:rPr>
                          <w:color w:val="00336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53FD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C899E71" wp14:editId="36900D79">
                <wp:simplePos x="0" y="0"/>
                <wp:positionH relativeFrom="page">
                  <wp:posOffset>504825</wp:posOffset>
                </wp:positionH>
                <wp:positionV relativeFrom="page">
                  <wp:posOffset>9671050</wp:posOffset>
                </wp:positionV>
                <wp:extent cx="800100" cy="152400"/>
                <wp:effectExtent l="0" t="3175" r="0" b="0"/>
                <wp:wrapNone/>
                <wp:docPr id="34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2077A" w14:textId="77777777" w:rsidR="00E953FD" w:rsidRPr="008A407F" w:rsidRDefault="00E953FD" w:rsidP="00E953FD">
                            <w:pPr>
                              <w:pStyle w:val="PageNumbers"/>
                            </w:pPr>
                            <w:r>
                              <w:t>Page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99E71" id="Text Box 327" o:spid="_x0000_s1045" type="#_x0000_t202" style="position:absolute;margin-left:39.75pt;margin-top:761.5pt;width:63pt;height:12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" filled="f" stroked="f">
                <v:textbox style="mso-fit-shape-to-text:t" inset="0,0,0,0">
                  <w:txbxContent>
                    <w:p w14:paraId="02D2077A" w14:textId="77777777" w:rsidR="00E953FD" w:rsidRPr="008A407F" w:rsidRDefault="00E953FD" w:rsidP="00E953FD">
                      <w:pPr>
                        <w:pStyle w:val="PageNumbers"/>
                      </w:pPr>
                      <w:r>
                        <w:t>Page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53FD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F61AC2E" wp14:editId="711736A7">
                <wp:simplePos x="0" y="0"/>
                <wp:positionH relativeFrom="page">
                  <wp:posOffset>2171700</wp:posOffset>
                </wp:positionH>
                <wp:positionV relativeFrom="page">
                  <wp:posOffset>9667875</wp:posOffset>
                </wp:positionV>
                <wp:extent cx="5229225" cy="228600"/>
                <wp:effectExtent l="0" t="0" r="0" b="0"/>
                <wp:wrapNone/>
                <wp:docPr id="35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1E530" w14:textId="77777777" w:rsidR="00E953FD" w:rsidRPr="00B03C71" w:rsidRDefault="00E953FD" w:rsidP="00E953FD">
                            <w:pPr>
                              <w:pStyle w:val="VolumeNumber"/>
                              <w:rPr>
                                <w:rFonts w:ascii="MS Shell Dlg" w:hAnsi="MS Shell Dlg" w:cs="MS Shell Dlg"/>
                                <w:color w:val="auto"/>
                                <w:sz w:val="17"/>
                                <w:szCs w:val="17"/>
                              </w:rPr>
                            </w:pPr>
                            <w:r>
                              <w:t xml:space="preserve">Lions Youth Exchange Program – District 129 – </w:t>
                            </w:r>
                            <w:smartTag w:uri="urn:schemas-microsoft-com:office:smarttags" w:element="place">
                              <w:smartTag w:uri="urn:schemas-microsoft-com:office:smarttags" w:element="country-region">
                                <w:r>
                                  <w:t>Slovenia</w:t>
                                </w:r>
                              </w:smartTag>
                            </w:smartTag>
                            <w:r>
                              <w:t xml:space="preserve"> – Acceptance letter</w:t>
                            </w:r>
                          </w:p>
                          <w:p w14:paraId="25920A73" w14:textId="77777777" w:rsidR="00E953FD" w:rsidRPr="00B03C71" w:rsidRDefault="00E953FD" w:rsidP="00E953FD">
                            <w:pPr>
                              <w:pStyle w:val="VolumeNumber"/>
                              <w:rPr>
                                <w:color w:val="00336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1AC2E" id="Text Box 299" o:spid="_x0000_s1046" type="#_x0000_t202" style="position:absolute;margin-left:171pt;margin-top:761.25pt;width:411.75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" filled="f" stroked="f">
                <v:textbox inset="0,0,0,0">
                  <w:txbxContent>
                    <w:p w14:paraId="0C11E530" w14:textId="77777777" w:rsidR="00E953FD" w:rsidRPr="00B03C71" w:rsidRDefault="00E953FD" w:rsidP="00E953FD">
                      <w:pPr>
                        <w:pStyle w:val="VolumeNumber"/>
                        <w:rPr>
                          <w:rFonts w:ascii="MS Shell Dlg" w:hAnsi="MS Shell Dlg" w:cs="MS Shell Dlg"/>
                          <w:color w:val="auto"/>
                          <w:sz w:val="17"/>
                          <w:szCs w:val="17"/>
                        </w:rPr>
                      </w:pPr>
                      <w:r>
                        <w:t xml:space="preserve">Lions Youth Exchange Program – District 129 – </w:t>
                      </w:r>
                      <w:smartTag w:uri="urn:schemas-microsoft-com:office:smarttags" w:element="place">
                        <w:smartTag w:uri="urn:schemas-microsoft-com:office:smarttags" w:element="country-region">
                          <w:r>
                            <w:t>Slovenia</w:t>
                          </w:r>
                        </w:smartTag>
                      </w:smartTag>
                      <w:r>
                        <w:t xml:space="preserve"> – Acceptance letter</w:t>
                      </w:r>
                    </w:p>
                    <w:p w14:paraId="25920A73" w14:textId="77777777" w:rsidR="00E953FD" w:rsidRPr="00B03C71" w:rsidRDefault="00E953FD" w:rsidP="00E953FD">
                      <w:pPr>
                        <w:pStyle w:val="VolumeNumber"/>
                        <w:rPr>
                          <w:color w:val="00336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53FD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2988B9F" wp14:editId="51311C6A">
                <wp:simplePos x="0" y="0"/>
                <wp:positionH relativeFrom="page">
                  <wp:posOffset>504825</wp:posOffset>
                </wp:positionH>
                <wp:positionV relativeFrom="page">
                  <wp:posOffset>9671050</wp:posOffset>
                </wp:positionV>
                <wp:extent cx="800100" cy="152400"/>
                <wp:effectExtent l="0" t="3175" r="0" b="0"/>
                <wp:wrapNone/>
                <wp:docPr id="36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63A54" w14:textId="77777777" w:rsidR="00E953FD" w:rsidRPr="008A407F" w:rsidRDefault="00E953FD" w:rsidP="00E953FD">
                            <w:pPr>
                              <w:pStyle w:val="PageNumbers"/>
                            </w:pPr>
                            <w:r>
                              <w:t>Page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88B9F" id="Text Box 297" o:spid="_x0000_s1047" type="#_x0000_t202" style="position:absolute;margin-left:39.75pt;margin-top:761.5pt;width:63pt;height:12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" filled="f" stroked="f">
                <v:textbox style="mso-fit-shape-to-text:t" inset="0,0,0,0">
                  <w:txbxContent>
                    <w:p w14:paraId="33363A54" w14:textId="77777777" w:rsidR="00E953FD" w:rsidRPr="008A407F" w:rsidRDefault="00E953FD" w:rsidP="00E953FD">
                      <w:pPr>
                        <w:pStyle w:val="PageNumbers"/>
                      </w:pPr>
                      <w:r>
                        <w:t>Page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3EF2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985BED0" wp14:editId="147DDE23">
                <wp:simplePos x="0" y="0"/>
                <wp:positionH relativeFrom="page">
                  <wp:posOffset>457200</wp:posOffset>
                </wp:positionH>
                <wp:positionV relativeFrom="page">
                  <wp:posOffset>9486900</wp:posOffset>
                </wp:positionV>
                <wp:extent cx="7086600" cy="228600"/>
                <wp:effectExtent l="0" t="0" r="0" b="0"/>
                <wp:wrapThrough wrapText="bothSides">
                  <wp:wrapPolygon edited="0">
                    <wp:start x="-29" y="0"/>
                    <wp:lineTo x="-29" y="19800"/>
                    <wp:lineTo x="21600" y="19800"/>
                    <wp:lineTo x="21600" y="0"/>
                    <wp:lineTo x="-29" y="0"/>
                  </wp:wrapPolygon>
                </wp:wrapThrough>
                <wp:docPr id="5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228600"/>
                        </a:xfrm>
                        <a:prstGeom prst="rect">
                          <a:avLst/>
                        </a:prstGeom>
                        <a:solidFill>
                          <a:srgbClr val="66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0D65F" w14:textId="77777777" w:rsidR="003A7C30" w:rsidRDefault="003A7C30" w:rsidP="003A7C3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5BED0" id="Text Box 333" o:spid="_x0000_s1048" type="#_x0000_t202" style="position:absolute;margin-left:36pt;margin-top:747pt;width:558pt;height:18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" fillcolor="#66707a" stroked="f" strokecolor="gray">
                <v:textbox inset="0,0,0,0">
                  <w:txbxContent>
                    <w:p w14:paraId="1650D65F" w14:textId="77777777" w:rsidR="003A7C30" w:rsidRDefault="003A7C30" w:rsidP="003A7C30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136E72" w:rsidSect="00371D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Shell Dlg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7E39C3"/>
    <w:multiLevelType w:val="hybridMultilevel"/>
    <w:tmpl w:val="83E20DA4"/>
    <w:lvl w:ilvl="0" w:tplc="04090001">
      <w:start w:val="80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2939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56E"/>
    <w:rsid w:val="000013A6"/>
    <w:rsid w:val="00006107"/>
    <w:rsid w:val="00012796"/>
    <w:rsid w:val="000159A1"/>
    <w:rsid w:val="00024A08"/>
    <w:rsid w:val="00030C46"/>
    <w:rsid w:val="00052B2F"/>
    <w:rsid w:val="00083504"/>
    <w:rsid w:val="000B3940"/>
    <w:rsid w:val="000C631C"/>
    <w:rsid w:val="000E285E"/>
    <w:rsid w:val="000E32BA"/>
    <w:rsid w:val="000F40EB"/>
    <w:rsid w:val="0012571D"/>
    <w:rsid w:val="00136E72"/>
    <w:rsid w:val="001D7DF5"/>
    <w:rsid w:val="001F090E"/>
    <w:rsid w:val="00203147"/>
    <w:rsid w:val="002151A4"/>
    <w:rsid w:val="00223F7C"/>
    <w:rsid w:val="002433E7"/>
    <w:rsid w:val="00250FE7"/>
    <w:rsid w:val="00285BEA"/>
    <w:rsid w:val="002B24EF"/>
    <w:rsid w:val="0031146D"/>
    <w:rsid w:val="0031150F"/>
    <w:rsid w:val="0032171E"/>
    <w:rsid w:val="00331E8E"/>
    <w:rsid w:val="00356E7D"/>
    <w:rsid w:val="00371D36"/>
    <w:rsid w:val="003A7C30"/>
    <w:rsid w:val="003C2DCB"/>
    <w:rsid w:val="003F6B38"/>
    <w:rsid w:val="00404357"/>
    <w:rsid w:val="00416F8D"/>
    <w:rsid w:val="0042748C"/>
    <w:rsid w:val="00442BDA"/>
    <w:rsid w:val="00451E59"/>
    <w:rsid w:val="004545E4"/>
    <w:rsid w:val="0047127D"/>
    <w:rsid w:val="004948F5"/>
    <w:rsid w:val="004C2279"/>
    <w:rsid w:val="004D5160"/>
    <w:rsid w:val="00551772"/>
    <w:rsid w:val="00563844"/>
    <w:rsid w:val="00583656"/>
    <w:rsid w:val="00596ADD"/>
    <w:rsid w:val="0060495B"/>
    <w:rsid w:val="006129BC"/>
    <w:rsid w:val="00635023"/>
    <w:rsid w:val="00660B0C"/>
    <w:rsid w:val="00680C67"/>
    <w:rsid w:val="006A1E28"/>
    <w:rsid w:val="006D102D"/>
    <w:rsid w:val="00727F5F"/>
    <w:rsid w:val="0075352C"/>
    <w:rsid w:val="00781469"/>
    <w:rsid w:val="00784B4E"/>
    <w:rsid w:val="0078556E"/>
    <w:rsid w:val="00785D46"/>
    <w:rsid w:val="007A15B5"/>
    <w:rsid w:val="007B7E49"/>
    <w:rsid w:val="007C079F"/>
    <w:rsid w:val="007D02F0"/>
    <w:rsid w:val="007D6151"/>
    <w:rsid w:val="00816361"/>
    <w:rsid w:val="00817B2F"/>
    <w:rsid w:val="00833BBB"/>
    <w:rsid w:val="00841145"/>
    <w:rsid w:val="0087702E"/>
    <w:rsid w:val="008939B2"/>
    <w:rsid w:val="008A407F"/>
    <w:rsid w:val="008C2015"/>
    <w:rsid w:val="008C7423"/>
    <w:rsid w:val="009053D0"/>
    <w:rsid w:val="00943D47"/>
    <w:rsid w:val="00955860"/>
    <w:rsid w:val="00956904"/>
    <w:rsid w:val="009D6DBB"/>
    <w:rsid w:val="009D7DED"/>
    <w:rsid w:val="009F3BF9"/>
    <w:rsid w:val="009F50CF"/>
    <w:rsid w:val="00A50A96"/>
    <w:rsid w:val="00A570C0"/>
    <w:rsid w:val="00A61FFF"/>
    <w:rsid w:val="00A816C9"/>
    <w:rsid w:val="00A95CEE"/>
    <w:rsid w:val="00AB0530"/>
    <w:rsid w:val="00AB30ED"/>
    <w:rsid w:val="00AB7160"/>
    <w:rsid w:val="00AB72C6"/>
    <w:rsid w:val="00AC1D9E"/>
    <w:rsid w:val="00AC4F4E"/>
    <w:rsid w:val="00AC4F53"/>
    <w:rsid w:val="00AE6B14"/>
    <w:rsid w:val="00AF095D"/>
    <w:rsid w:val="00AF1EC3"/>
    <w:rsid w:val="00AF28E9"/>
    <w:rsid w:val="00AF7545"/>
    <w:rsid w:val="00B00466"/>
    <w:rsid w:val="00B0211A"/>
    <w:rsid w:val="00B05B80"/>
    <w:rsid w:val="00B25490"/>
    <w:rsid w:val="00B43CCE"/>
    <w:rsid w:val="00B525CF"/>
    <w:rsid w:val="00B743CB"/>
    <w:rsid w:val="00B77A68"/>
    <w:rsid w:val="00B77E8D"/>
    <w:rsid w:val="00BE761D"/>
    <w:rsid w:val="00C27A92"/>
    <w:rsid w:val="00C31A75"/>
    <w:rsid w:val="00C4414A"/>
    <w:rsid w:val="00C47345"/>
    <w:rsid w:val="00C56C81"/>
    <w:rsid w:val="00CB532B"/>
    <w:rsid w:val="00CD63AF"/>
    <w:rsid w:val="00CD7811"/>
    <w:rsid w:val="00CE16B4"/>
    <w:rsid w:val="00D011B2"/>
    <w:rsid w:val="00D53EF2"/>
    <w:rsid w:val="00D71E5E"/>
    <w:rsid w:val="00DA3CBB"/>
    <w:rsid w:val="00DA7D95"/>
    <w:rsid w:val="00DB2C36"/>
    <w:rsid w:val="00DC0E9C"/>
    <w:rsid w:val="00DF6A95"/>
    <w:rsid w:val="00E17EB7"/>
    <w:rsid w:val="00E40E3A"/>
    <w:rsid w:val="00E9394D"/>
    <w:rsid w:val="00E953FD"/>
    <w:rsid w:val="00EC4F24"/>
    <w:rsid w:val="00ED1727"/>
    <w:rsid w:val="00F024CC"/>
    <w:rsid w:val="00F111D0"/>
    <w:rsid w:val="00F137F9"/>
    <w:rsid w:val="00F163B0"/>
    <w:rsid w:val="00F30F57"/>
    <w:rsid w:val="00F76909"/>
    <w:rsid w:val="00F9425D"/>
    <w:rsid w:val="00F955E4"/>
    <w:rsid w:val="00FA1230"/>
    <w:rsid w:val="00FA2188"/>
    <w:rsid w:val="00FA4A33"/>
    <w:rsid w:val="00FC4CD6"/>
    <w:rsid w:val="00FE2ED3"/>
    <w:rsid w:val="00FF5B77"/>
    <w:rsid w:val="00FF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>
      <o:colormru v:ext="edit" colors="#690,#66707a,#2b7e02"/>
    </o:shapedefaults>
    <o:shapelayout v:ext="edit">
      <o:idmap v:ext="edit" data="1"/>
    </o:shapelayout>
  </w:shapeDefaults>
  <w:decimalSymbol w:val=","/>
  <w:listSeparator w:val=";"/>
  <w14:docId w14:val="0E459997"/>
  <w15:chartTrackingRefBased/>
  <w15:docId w15:val="{78855909-2C5B-4B44-AAC7-FABF09770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A61FFF"/>
    <w:rPr>
      <w:rFonts w:ascii="Century Gothic" w:hAnsi="Century Gothic"/>
      <w:sz w:val="24"/>
      <w:szCs w:val="24"/>
      <w:lang w:val="en-US" w:eastAsia="en-US"/>
    </w:rPr>
  </w:style>
  <w:style w:type="paragraph" w:styleId="Naslov1">
    <w:name w:val="heading 1"/>
    <w:basedOn w:val="Navaden"/>
    <w:next w:val="Navaden"/>
    <w:qFormat/>
    <w:rsid w:val="004948F5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styleId="Naslov2">
    <w:name w:val="heading 2"/>
    <w:basedOn w:val="Navaden"/>
    <w:next w:val="Navaden"/>
    <w:qFormat/>
    <w:rsid w:val="00FA4A33"/>
    <w:pPr>
      <w:keepNext/>
      <w:spacing w:after="120" w:line="400" w:lineRule="exact"/>
      <w:outlineLvl w:val="1"/>
    </w:pPr>
    <w:rPr>
      <w:color w:val="FFFFFF"/>
      <w:sz w:val="28"/>
      <w:szCs w:val="20"/>
    </w:rPr>
  </w:style>
  <w:style w:type="paragraph" w:styleId="Naslov3">
    <w:name w:val="heading 3"/>
    <w:basedOn w:val="Navaden"/>
    <w:next w:val="Navaden"/>
    <w:qFormat/>
    <w:rsid w:val="00FA4A3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slov4">
    <w:name w:val="heading 4"/>
    <w:basedOn w:val="Navaden"/>
    <w:next w:val="Navaden"/>
    <w:qFormat/>
    <w:rsid w:val="00FA4A33"/>
    <w:pPr>
      <w:keepNext/>
      <w:outlineLvl w:val="3"/>
    </w:pPr>
    <w:rPr>
      <w:color w:val="003300"/>
      <w:szCs w:val="20"/>
    </w:rPr>
  </w:style>
  <w:style w:type="paragraph" w:styleId="Naslov9">
    <w:name w:val="heading 9"/>
    <w:basedOn w:val="Navaden"/>
    <w:next w:val="Navaden"/>
    <w:qFormat/>
    <w:rsid w:val="00FA4A33"/>
    <w:pPr>
      <w:keepNext/>
      <w:outlineLvl w:val="8"/>
    </w:pPr>
    <w:rPr>
      <w:i/>
      <w:color w:val="008080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Masthead">
    <w:name w:val="Masthead"/>
    <w:basedOn w:val="Naslov1"/>
    <w:rsid w:val="0012571D"/>
    <w:pPr>
      <w:spacing w:before="0" w:after="0"/>
    </w:pPr>
    <w:rPr>
      <w:rFonts w:cs="Times New Roman"/>
      <w:b w:val="0"/>
      <w:bCs w:val="0"/>
      <w:kern w:val="0"/>
      <w:sz w:val="80"/>
      <w:szCs w:val="96"/>
    </w:rPr>
  </w:style>
  <w:style w:type="paragraph" w:styleId="Telobesedila">
    <w:name w:val="Body Text"/>
    <w:basedOn w:val="Navaden"/>
    <w:link w:val="TelobesedilaZnak"/>
    <w:rsid w:val="00FA4A33"/>
    <w:pPr>
      <w:spacing w:after="120" w:line="240" w:lineRule="atLeast"/>
    </w:pPr>
    <w:rPr>
      <w:color w:val="000000"/>
      <w:sz w:val="18"/>
      <w:szCs w:val="20"/>
      <w:lang w:val="x-none" w:eastAsia="x-none"/>
    </w:rPr>
  </w:style>
  <w:style w:type="paragraph" w:styleId="Telobesedila-zamik">
    <w:name w:val="Body Text Indent"/>
    <w:basedOn w:val="Navaden"/>
    <w:rsid w:val="00CB532B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paragraph" w:customStyle="1" w:styleId="QuoteText">
    <w:name w:val="Quote Text"/>
    <w:basedOn w:val="Navaden"/>
    <w:rsid w:val="0075352C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CaptionText">
    <w:name w:val="Caption Text"/>
    <w:basedOn w:val="Navaden"/>
    <w:rsid w:val="00F137F9"/>
    <w:pPr>
      <w:spacing w:line="240" w:lineRule="atLeast"/>
    </w:pPr>
    <w:rPr>
      <w:color w:val="003366"/>
      <w:sz w:val="16"/>
      <w:szCs w:val="20"/>
    </w:rPr>
  </w:style>
  <w:style w:type="paragraph" w:customStyle="1" w:styleId="QuoteTextLeftAlign">
    <w:name w:val="Quote Text Left Align"/>
    <w:basedOn w:val="QuoteText"/>
    <w:rsid w:val="002433E7"/>
    <w:pPr>
      <w:jc w:val="left"/>
    </w:pPr>
  </w:style>
  <w:style w:type="paragraph" w:customStyle="1" w:styleId="CaptionTextWhite">
    <w:name w:val="Caption Text White"/>
    <w:basedOn w:val="Navaden"/>
    <w:rsid w:val="000159A1"/>
    <w:rPr>
      <w:color w:val="FFFFFF"/>
      <w:sz w:val="16"/>
    </w:rPr>
  </w:style>
  <w:style w:type="paragraph" w:customStyle="1" w:styleId="VolumeNumber">
    <w:name w:val="Volume Number"/>
    <w:basedOn w:val="CaptionText"/>
    <w:rsid w:val="0031150F"/>
    <w:pPr>
      <w:jc w:val="right"/>
    </w:pPr>
    <w:rPr>
      <w:color w:val="FFFFFF"/>
    </w:rPr>
  </w:style>
  <w:style w:type="paragraph" w:customStyle="1" w:styleId="PageNumbers">
    <w:name w:val="Page Numbers"/>
    <w:basedOn w:val="VolumeNumber"/>
    <w:rsid w:val="00CB532B"/>
    <w:pPr>
      <w:jc w:val="left"/>
    </w:pPr>
  </w:style>
  <w:style w:type="character" w:styleId="Hiperpovezava">
    <w:name w:val="Hyperlink"/>
    <w:rsid w:val="00A95CEE"/>
    <w:rPr>
      <w:color w:val="0000FF"/>
      <w:u w:val="single"/>
    </w:rPr>
  </w:style>
  <w:style w:type="paragraph" w:customStyle="1" w:styleId="ContactInformation">
    <w:name w:val="Contact Information"/>
    <w:basedOn w:val="Telobesedila"/>
    <w:rsid w:val="00AB72C6"/>
    <w:rPr>
      <w:b/>
      <w:i/>
    </w:rPr>
  </w:style>
  <w:style w:type="paragraph" w:customStyle="1" w:styleId="MailingAddress">
    <w:name w:val="Mailing Address"/>
    <w:basedOn w:val="VolumeNumber"/>
    <w:rsid w:val="00CB532B"/>
    <w:pPr>
      <w:spacing w:before="60" w:after="60" w:line="320" w:lineRule="exact"/>
      <w:jc w:val="left"/>
    </w:pPr>
    <w:rPr>
      <w:color w:val="003366"/>
      <w:sz w:val="24"/>
    </w:rPr>
  </w:style>
  <w:style w:type="paragraph" w:customStyle="1" w:styleId="QuoteTextWhite">
    <w:name w:val="Quote Text White"/>
    <w:basedOn w:val="QuoteText"/>
    <w:rsid w:val="0012571D"/>
    <w:rPr>
      <w:color w:val="FFFFFF"/>
    </w:rPr>
  </w:style>
  <w:style w:type="paragraph" w:styleId="Navadensplet">
    <w:name w:val="Normal (Web)"/>
    <w:basedOn w:val="Navaden"/>
    <w:semiHidden/>
    <w:rsid w:val="00B25490"/>
    <w:pPr>
      <w:spacing w:before="144" w:after="144"/>
    </w:pPr>
    <w:rPr>
      <w:rFonts w:ascii="Times New Roman" w:eastAsia="Batang" w:hAnsi="Times New Roman"/>
      <w:lang w:eastAsia="ko-KR"/>
    </w:rPr>
  </w:style>
  <w:style w:type="paragraph" w:customStyle="1" w:styleId="WhiteText">
    <w:name w:val="White Text"/>
    <w:basedOn w:val="Navaden"/>
    <w:rsid w:val="00AC4F53"/>
    <w:pPr>
      <w:keepNext/>
      <w:outlineLvl w:val="8"/>
    </w:pPr>
    <w:rPr>
      <w:rFonts w:ascii="Verdana" w:hAnsi="Verdana"/>
      <w:color w:val="FFFFFF"/>
      <w:sz w:val="16"/>
      <w:szCs w:val="16"/>
    </w:rPr>
  </w:style>
  <w:style w:type="character" w:customStyle="1" w:styleId="tnormal">
    <w:name w:val="tnormal"/>
    <w:basedOn w:val="Privzetapisavaodstavka"/>
    <w:rsid w:val="008939B2"/>
  </w:style>
  <w:style w:type="paragraph" w:customStyle="1" w:styleId="ArticleHeading">
    <w:name w:val="Article Heading"/>
    <w:basedOn w:val="Navaden"/>
    <w:rsid w:val="00451E59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ReturnAddress">
    <w:name w:val="Return Address"/>
    <w:basedOn w:val="Telobesedila-zamik"/>
    <w:rsid w:val="00451E59"/>
  </w:style>
  <w:style w:type="character" w:styleId="SledenaHiperpovezava">
    <w:name w:val="FollowedHyperlink"/>
    <w:rsid w:val="007B7E49"/>
    <w:rPr>
      <w:color w:val="800080"/>
      <w:u w:val="single"/>
    </w:rPr>
  </w:style>
  <w:style w:type="character" w:customStyle="1" w:styleId="TelobesedilaZnak">
    <w:name w:val="Telo besedila Znak"/>
    <w:link w:val="Telobesedila"/>
    <w:rsid w:val="00956904"/>
    <w:rPr>
      <w:rFonts w:ascii="Century Gothic" w:hAnsi="Century Gothic"/>
      <w:color w:val="000000"/>
      <w:sz w:val="18"/>
    </w:rPr>
  </w:style>
  <w:style w:type="table" w:styleId="Tabelamrea">
    <w:name w:val="Table Grid"/>
    <w:basedOn w:val="Navadnatabela"/>
    <w:rsid w:val="003F6B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3217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moz\AppData\Roaming\Microsoft\Templates\Family%20Christmas%20newsletter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Family Christmas newsletter.dot</Template>
  <TotalTime>36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primoz</dc:creator>
  <cp:keywords/>
  <cp:lastModifiedBy>Marko Kužner</cp:lastModifiedBy>
  <cp:revision>12</cp:revision>
  <cp:lastPrinted>2023-10-27T12:18:00Z</cp:lastPrinted>
  <dcterms:created xsi:type="dcterms:W3CDTF">2018-10-23T13:04:00Z</dcterms:created>
  <dcterms:modified xsi:type="dcterms:W3CDTF">2024-10-22T23:39:00Z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TC010128001033</vt:lpwstr>
  </property>
</Properties>
</file>